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2D3" w:rsidRDefault="008C12D3" w:rsidP="006745F0">
      <w:pPr>
        <w:rPr>
          <w:sz w:val="8"/>
          <w:szCs w:val="8"/>
        </w:rPr>
      </w:pPr>
    </w:p>
    <w:p w:rsidR="008C12D3" w:rsidRDefault="008C12D3">
      <w:pPr>
        <w:rPr>
          <w:sz w:val="8"/>
          <w:szCs w:val="8"/>
        </w:rPr>
      </w:pPr>
    </w:p>
    <w:p w:rsidR="008C12D3" w:rsidRPr="00710BFF" w:rsidRDefault="008C12D3">
      <w:pPr>
        <w:rPr>
          <w:sz w:val="8"/>
          <w:szCs w:val="8"/>
        </w:rPr>
      </w:pPr>
    </w:p>
    <w:p w:rsidR="008C12D3" w:rsidRDefault="008C12D3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2.2pt;margin-top:5.1pt;width:87.8pt;height:84.8pt;z-index:251658752;mso-wrap-style:none" stroked="f">
            <v:textbox style="mso-next-textbox:#_x0000_s1026;mso-fit-shape-to-text:t">
              <w:txbxContent>
                <w:p w:rsidR="008C12D3" w:rsidRDefault="008C12D3">
                  <w:r w:rsidRPr="00F31CC5"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Kép 2" o:spid="_x0000_i1028" type="#_x0000_t75" style="width:73.5pt;height:77.25pt;visibility:visible">
                        <v:imagedata r:id="rId7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7" type="#_x0000_t202" style="position:absolute;left:0;text-align:left;margin-left:-7.2pt;margin-top:5.1pt;width:86.4pt;height:83.25pt;z-index:251657728" stroked="f">
            <v:textbox style="mso-next-textbox:#_x0000_s1027">
              <w:txbxContent>
                <w:p w:rsidR="008C12D3" w:rsidRDefault="008C12D3" w:rsidP="00743F0C">
                  <w:r w:rsidRPr="00F31CC5">
                    <w:rPr>
                      <w:noProof/>
                    </w:rPr>
                    <w:pict>
                      <v:shape id="Kép 3" o:spid="_x0000_i1030" type="#_x0000_t75" style="width:72.75pt;height:71.25pt;visibility:visible">
                        <v:imagedata r:id="rId8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b/>
          <w:bCs/>
          <w:sz w:val="32"/>
          <w:szCs w:val="32"/>
        </w:rPr>
        <w:t xml:space="preserve">MAGYAR LABDARÚGÓ SZÖVETSÉG </w:t>
      </w:r>
    </w:p>
    <w:p w:rsidR="008C12D3" w:rsidRDefault="008C12D3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(Heves Megyei Igazgatóság)</w:t>
      </w:r>
    </w:p>
    <w:p w:rsidR="008C12D3" w:rsidRDefault="008C12D3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3300 Eger, Dobó tér 6/A   </w:t>
      </w:r>
      <w:r>
        <w:rPr>
          <w:rFonts w:ascii="Arial" w:hAnsi="Arial" w:cs="Arial"/>
          <w:b/>
          <w:bCs/>
          <w:sz w:val="20"/>
          <w:szCs w:val="20"/>
          <w:u w:val="single"/>
        </w:rPr>
        <w:t>Levélcím</w:t>
      </w:r>
      <w:r>
        <w:rPr>
          <w:rFonts w:ascii="Arial" w:hAnsi="Arial" w:cs="Arial"/>
          <w:sz w:val="20"/>
          <w:szCs w:val="20"/>
        </w:rPr>
        <w:t>: 3301 Eger, Pf.: 217.</w:t>
      </w:r>
    </w:p>
    <w:p w:rsidR="008C12D3" w:rsidRDefault="008C12D3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Telefon</w:t>
      </w:r>
      <w:r>
        <w:rPr>
          <w:rFonts w:ascii="Arial" w:hAnsi="Arial" w:cs="Arial"/>
          <w:sz w:val="20"/>
          <w:szCs w:val="20"/>
        </w:rPr>
        <w:t xml:space="preserve">: (36) 515-365, (70) 320-7600   </w:t>
      </w:r>
      <w:r>
        <w:rPr>
          <w:rFonts w:ascii="Arial" w:hAnsi="Arial" w:cs="Arial"/>
          <w:b/>
          <w:bCs/>
          <w:sz w:val="20"/>
          <w:szCs w:val="20"/>
          <w:u w:val="single"/>
        </w:rPr>
        <w:t>Fax</w:t>
      </w:r>
      <w:r>
        <w:rPr>
          <w:rFonts w:ascii="Arial" w:hAnsi="Arial" w:cs="Arial"/>
          <w:sz w:val="20"/>
          <w:szCs w:val="20"/>
        </w:rPr>
        <w:t>: (36) 515-365, (36) 515-366</w:t>
      </w:r>
    </w:p>
    <w:p w:rsidR="008C12D3" w:rsidRDefault="008C12D3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E-mail cím</w:t>
      </w:r>
      <w:r>
        <w:rPr>
          <w:rFonts w:ascii="Arial" w:hAnsi="Arial" w:cs="Arial"/>
          <w:sz w:val="20"/>
          <w:szCs w:val="20"/>
        </w:rPr>
        <w:t xml:space="preserve">: </w:t>
      </w:r>
      <w:smartTag w:uri="urn:schemas-microsoft-com:office:smarttags" w:element="PersonName">
        <w:r>
          <w:rPr>
            <w:rFonts w:ascii="Arial" w:hAnsi="Arial" w:cs="Arial"/>
            <w:sz w:val="20"/>
            <w:szCs w:val="20"/>
          </w:rPr>
          <w:t>heveslsz@enternet.hu</w:t>
        </w:r>
      </w:smartTag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  <w:u w:val="single"/>
        </w:rPr>
        <w:t>Internet:</w:t>
      </w:r>
      <w:r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742F5D">
          <w:rPr>
            <w:rStyle w:val="Hyperlink"/>
            <w:rFonts w:ascii="Arial" w:hAnsi="Arial" w:cs="Arial"/>
            <w:sz w:val="20"/>
            <w:szCs w:val="20"/>
          </w:rPr>
          <w:t>www.helasz.hu</w:t>
        </w:r>
      </w:hyperlink>
    </w:p>
    <w:p w:rsidR="008C12D3" w:rsidRDefault="008C12D3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Számlaszám</w:t>
      </w:r>
      <w:r>
        <w:rPr>
          <w:rFonts w:ascii="Arial" w:hAnsi="Arial" w:cs="Arial"/>
          <w:sz w:val="20"/>
          <w:szCs w:val="20"/>
        </w:rPr>
        <w:t xml:space="preserve">: 11707024 - 20480806   </w:t>
      </w:r>
      <w:r>
        <w:rPr>
          <w:rFonts w:ascii="Arial" w:hAnsi="Arial" w:cs="Arial"/>
          <w:b/>
          <w:bCs/>
          <w:sz w:val="20"/>
          <w:szCs w:val="20"/>
          <w:u w:val="single"/>
        </w:rPr>
        <w:t>Adószám</w:t>
      </w:r>
      <w:r>
        <w:rPr>
          <w:rFonts w:ascii="Arial" w:hAnsi="Arial" w:cs="Arial"/>
          <w:sz w:val="20"/>
          <w:szCs w:val="20"/>
        </w:rPr>
        <w:t>: 19020848-2-43</w:t>
      </w:r>
    </w:p>
    <w:p w:rsidR="008C12D3" w:rsidRDefault="008C12D3" w:rsidP="00384613">
      <w:pPr>
        <w:ind w:right="769"/>
        <w:jc w:val="center"/>
        <w:rPr>
          <w:rFonts w:ascii="Arial" w:hAnsi="Arial" w:cs="Arial"/>
          <w:sz w:val="20"/>
          <w:szCs w:val="20"/>
        </w:rPr>
      </w:pPr>
      <w:r w:rsidRPr="0010326C"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</w:rPr>
        <w:t>Számlázási cím:</w:t>
      </w:r>
      <w:r>
        <w:rPr>
          <w:rFonts w:ascii="Arial" w:hAnsi="Arial" w:cs="Arial"/>
          <w:sz w:val="20"/>
          <w:szCs w:val="20"/>
        </w:rPr>
        <w:t xml:space="preserve"> 1112 Budapest, Kánai u. 2/D.</w:t>
      </w:r>
    </w:p>
    <w:p w:rsidR="008C12D3" w:rsidRPr="00B61226" w:rsidRDefault="008C12D3" w:rsidP="00B61226">
      <w:pPr>
        <w:ind w:right="589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pict>
          <v:line id="_x0000_s1028" style="position:absolute;left:0;text-align:left;z-index:251656704" from="-9pt,9.5pt" to="540pt,9.5pt">
            <w10:wrap type="square"/>
          </v:line>
        </w:pict>
      </w:r>
    </w:p>
    <w:p w:rsidR="008C12D3" w:rsidRDefault="008C12D3" w:rsidP="007A2F5E">
      <w:pPr>
        <w:ind w:right="-1"/>
        <w:jc w:val="both"/>
        <w:rPr>
          <w:b/>
          <w:sz w:val="28"/>
          <w:szCs w:val="28"/>
          <w:u w:val="single"/>
        </w:rPr>
      </w:pPr>
    </w:p>
    <w:p w:rsidR="008C12D3" w:rsidRPr="006456D0" w:rsidRDefault="008C12D3" w:rsidP="007A2F5E">
      <w:pPr>
        <w:ind w:right="-1"/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  <w:u w:val="single"/>
        </w:rPr>
        <w:t>2014.08.16.</w:t>
      </w:r>
      <w:r w:rsidRPr="00AF624F">
        <w:rPr>
          <w:b/>
          <w:sz w:val="28"/>
          <w:szCs w:val="28"/>
          <w:u w:val="single"/>
        </w:rPr>
        <w:t>(Szombat</w:t>
      </w:r>
      <w:r>
        <w:rPr>
          <w:b/>
          <w:sz w:val="28"/>
          <w:szCs w:val="28"/>
          <w:u w:val="single"/>
        </w:rPr>
        <w:t>)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Játékvezető</w:t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I.</w:t>
      </w:r>
      <w:r>
        <w:rPr>
          <w:b/>
          <w:sz w:val="22"/>
          <w:szCs w:val="22"/>
          <w:u w:val="single"/>
        </w:rPr>
        <w:t>A</w:t>
      </w:r>
      <w:r w:rsidRPr="00E82265">
        <w:rPr>
          <w:b/>
          <w:sz w:val="22"/>
          <w:szCs w:val="22"/>
          <w:u w:val="single"/>
        </w:rPr>
        <w:t>ssz.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II.</w:t>
      </w:r>
      <w:r>
        <w:rPr>
          <w:b/>
          <w:sz w:val="22"/>
          <w:szCs w:val="22"/>
          <w:u w:val="single"/>
        </w:rPr>
        <w:t>A</w:t>
      </w:r>
      <w:r w:rsidRPr="00E82265">
        <w:rPr>
          <w:b/>
          <w:sz w:val="22"/>
          <w:szCs w:val="22"/>
          <w:u w:val="single"/>
        </w:rPr>
        <w:t>ssz</w:t>
      </w:r>
      <w:r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ab/>
        <w:t xml:space="preserve">     </w:t>
      </w:r>
      <w:r>
        <w:rPr>
          <w:b/>
          <w:sz w:val="22"/>
          <w:szCs w:val="22"/>
          <w:u w:val="single"/>
        </w:rPr>
        <w:t>Ellenőr</w:t>
      </w:r>
    </w:p>
    <w:p w:rsidR="008C12D3" w:rsidRDefault="008C12D3" w:rsidP="007A2F5E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8C12D3" w:rsidRPr="000106B6" w:rsidRDefault="008C12D3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15.30 -17.30 óra</w:t>
      </w:r>
    </w:p>
    <w:p w:rsidR="008C12D3" w:rsidRDefault="008C12D3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A.TÁLYA</w:t>
      </w:r>
      <w:r w:rsidRPr="00502A6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MARKAZ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Molnár R.</w:t>
      </w:r>
      <w:r>
        <w:rPr>
          <w:sz w:val="22"/>
          <w:szCs w:val="22"/>
        </w:rPr>
        <w:tab/>
        <w:t>Orovecz T.</w:t>
      </w:r>
      <w:r>
        <w:rPr>
          <w:sz w:val="22"/>
          <w:szCs w:val="22"/>
        </w:rPr>
        <w:tab/>
      </w:r>
    </w:p>
    <w:p w:rsidR="008C12D3" w:rsidRDefault="008C12D3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FÜZESABONY</w:t>
      </w:r>
      <w:r w:rsidRPr="00502A6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GY.TARJÁN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Szabó I.</w:t>
      </w:r>
      <w:r>
        <w:rPr>
          <w:sz w:val="22"/>
          <w:szCs w:val="22"/>
        </w:rPr>
        <w:tab/>
        <w:t>Viktor F.</w:t>
      </w:r>
      <w:r>
        <w:rPr>
          <w:sz w:val="22"/>
          <w:szCs w:val="22"/>
        </w:rPr>
        <w:tab/>
        <w:t>Lovas N.</w:t>
      </w:r>
    </w:p>
    <w:p w:rsidR="008C12D3" w:rsidRDefault="008C12D3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VERPELÉT</w:t>
      </w:r>
      <w:r w:rsidRPr="00502A6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BÉLAPÁTFALVA</w:t>
      </w:r>
      <w:r>
        <w:rPr>
          <w:sz w:val="22"/>
          <w:szCs w:val="22"/>
        </w:rPr>
        <w:tab/>
        <w:t>Tóth Z.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Várallyay M.</w:t>
      </w:r>
      <w:r>
        <w:rPr>
          <w:sz w:val="22"/>
          <w:szCs w:val="22"/>
        </w:rPr>
        <w:tab/>
        <w:t>dr.Lendvai G.</w:t>
      </w:r>
    </w:p>
    <w:p w:rsidR="008C12D3" w:rsidRDefault="008C12D3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DOMOSZLÓ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BESENYŐTELEK</w:t>
      </w:r>
      <w:r w:rsidRPr="005663E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  <w:t xml:space="preserve">Kocsis J.               </w:t>
      </w:r>
      <w:r w:rsidRPr="005B362E">
        <w:rPr>
          <w:b/>
          <w:color w:val="0070C0"/>
        </w:rPr>
        <w:t>Kiss Tibor</w:t>
      </w:r>
    </w:p>
    <w:p w:rsidR="008C12D3" w:rsidRDefault="008C12D3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DETK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GY.HALÁSZ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Szigetvári Zs.</w:t>
      </w:r>
      <w:r>
        <w:rPr>
          <w:sz w:val="22"/>
          <w:szCs w:val="22"/>
        </w:rPr>
        <w:tab/>
        <w:t>Osváth E.</w:t>
      </w:r>
      <w:r>
        <w:rPr>
          <w:sz w:val="22"/>
          <w:szCs w:val="22"/>
        </w:rPr>
        <w:tab/>
        <w:t>Rozsnaki G.</w:t>
      </w:r>
    </w:p>
    <w:p w:rsidR="008C12D3" w:rsidRDefault="008C12D3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NAGYRÉDE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BORSODNÁDASD</w:t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Kasza D.</w:t>
      </w:r>
      <w:r>
        <w:rPr>
          <w:sz w:val="22"/>
          <w:szCs w:val="22"/>
        </w:rPr>
        <w:tab/>
        <w:t>Szabó S.</w:t>
      </w:r>
    </w:p>
    <w:p w:rsidR="008C12D3" w:rsidRDefault="008C12D3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PÉTERVÁSÁRA</w:t>
      </w:r>
      <w:r>
        <w:rPr>
          <w:sz w:val="22"/>
          <w:szCs w:val="22"/>
        </w:rPr>
        <w:tab/>
        <w:t>HERÉD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Krisztián D.</w:t>
      </w:r>
      <w:r>
        <w:rPr>
          <w:sz w:val="22"/>
          <w:szCs w:val="22"/>
        </w:rPr>
        <w:tab/>
        <w:t>Forgó Zs.</w:t>
      </w:r>
    </w:p>
    <w:p w:rsidR="008C12D3" w:rsidRDefault="008C12D3" w:rsidP="007A2F5E">
      <w:pPr>
        <w:ind w:right="-1"/>
        <w:jc w:val="both"/>
        <w:rPr>
          <w:sz w:val="22"/>
          <w:szCs w:val="22"/>
        </w:rPr>
      </w:pPr>
    </w:p>
    <w:p w:rsidR="008C12D3" w:rsidRPr="000106B6" w:rsidRDefault="008C12D3" w:rsidP="00890AA8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15.30 -17.30 óra</w:t>
      </w:r>
    </w:p>
    <w:p w:rsidR="008C12D3" w:rsidRDefault="008C12D3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EGRI SPORTC.</w:t>
      </w:r>
      <w:r>
        <w:rPr>
          <w:b/>
          <w:color w:val="FF00FF"/>
          <w:sz w:val="18"/>
          <w:szCs w:val="18"/>
        </w:rPr>
        <w:t>(</w:t>
      </w:r>
      <w:r w:rsidRPr="00DD15A6">
        <w:rPr>
          <w:b/>
          <w:color w:val="FF00FF"/>
          <w:sz w:val="18"/>
          <w:szCs w:val="18"/>
        </w:rPr>
        <w:t xml:space="preserve"> felnőtt) </w:t>
      </w:r>
      <w:r>
        <w:rPr>
          <w:sz w:val="22"/>
          <w:szCs w:val="22"/>
        </w:rPr>
        <w:t>EGERSZÓLÁT</w:t>
      </w:r>
      <w:r>
        <w:rPr>
          <w:sz w:val="22"/>
          <w:szCs w:val="22"/>
        </w:rPr>
        <w:tab/>
        <w:t>Tamasi S.</w:t>
      </w:r>
      <w:r>
        <w:rPr>
          <w:sz w:val="22"/>
          <w:szCs w:val="22"/>
        </w:rPr>
        <w:tab/>
        <w:t>Németh Sz.</w:t>
      </w:r>
      <w:r>
        <w:rPr>
          <w:sz w:val="22"/>
          <w:szCs w:val="22"/>
        </w:rPr>
        <w:tab/>
        <w:t>Németh M.</w:t>
      </w:r>
    </w:p>
    <w:p w:rsidR="008C12D3" w:rsidRDefault="008C12D3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HATVAN LOK.</w:t>
      </w:r>
      <w:r w:rsidRPr="00502A6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VISONTA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Kovács B.</w:t>
      </w:r>
      <w:r>
        <w:rPr>
          <w:sz w:val="22"/>
          <w:szCs w:val="22"/>
        </w:rPr>
        <w:tab/>
        <w:t>Krajczár Cs.</w:t>
      </w:r>
      <w:r>
        <w:rPr>
          <w:sz w:val="22"/>
          <w:szCs w:val="22"/>
        </w:rPr>
        <w:tab/>
        <w:t xml:space="preserve">Jávorszki Z.      </w:t>
      </w:r>
    </w:p>
    <w:p w:rsidR="008C12D3" w:rsidRDefault="008C12D3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LŐRINCI</w:t>
      </w:r>
      <w:r w:rsidRPr="00502A6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HEVES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Debreczeni K.</w:t>
      </w:r>
      <w:r>
        <w:rPr>
          <w:sz w:val="22"/>
          <w:szCs w:val="22"/>
        </w:rPr>
        <w:tab/>
        <w:t>Varga L.</w:t>
      </w:r>
      <w:r>
        <w:rPr>
          <w:sz w:val="22"/>
          <w:szCs w:val="22"/>
        </w:rPr>
        <w:tab/>
        <w:t>Csathó Zs.</w:t>
      </w:r>
    </w:p>
    <w:p w:rsidR="008C12D3" w:rsidRDefault="008C12D3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PETŐFIBÁNYA</w:t>
      </w:r>
      <w:r w:rsidRPr="00502A6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T.LELESZ MSE</w:t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  <w:t>Gyetvai B.</w:t>
      </w:r>
      <w:r>
        <w:rPr>
          <w:sz w:val="22"/>
          <w:szCs w:val="22"/>
        </w:rPr>
        <w:tab/>
        <w:t>Czipó Á.</w:t>
      </w:r>
    </w:p>
    <w:p w:rsidR="008C12D3" w:rsidRDefault="008C12D3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POROSZLÓ</w:t>
      </w:r>
      <w:r w:rsidRPr="00502A6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CSÁNY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Palásti K.</w:t>
      </w:r>
      <w:r>
        <w:rPr>
          <w:sz w:val="22"/>
          <w:szCs w:val="22"/>
        </w:rPr>
        <w:tab/>
        <w:t>Forgács L.</w:t>
      </w:r>
      <w:r>
        <w:rPr>
          <w:sz w:val="22"/>
          <w:szCs w:val="22"/>
        </w:rPr>
        <w:tab/>
        <w:t>Farkas D.</w:t>
      </w:r>
    </w:p>
    <w:p w:rsidR="008C12D3" w:rsidRDefault="008C12D3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ENERGIA SC</w:t>
      </w:r>
      <w:r w:rsidRPr="00502A6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NOVAJ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Domoszlai L.</w:t>
      </w:r>
      <w:r>
        <w:rPr>
          <w:sz w:val="22"/>
          <w:szCs w:val="22"/>
        </w:rPr>
        <w:tab/>
        <w:t>Aux L.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Kecskés G.</w:t>
      </w:r>
      <w:r>
        <w:rPr>
          <w:sz w:val="22"/>
          <w:szCs w:val="22"/>
        </w:rPr>
        <w:tab/>
      </w:r>
    </w:p>
    <w:p w:rsidR="008C12D3" w:rsidRDefault="008C12D3" w:rsidP="00502A61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8C12D3" w:rsidRPr="000106B6" w:rsidRDefault="008C12D3" w:rsidP="00502A61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IV. osztály 17.30 óra</w:t>
      </w:r>
    </w:p>
    <w:p w:rsidR="008C12D3" w:rsidRDefault="008C12D3" w:rsidP="00502A61">
      <w:pPr>
        <w:ind w:right="-1"/>
        <w:rPr>
          <w:sz w:val="22"/>
          <w:szCs w:val="22"/>
        </w:rPr>
      </w:pPr>
      <w:r>
        <w:rPr>
          <w:sz w:val="22"/>
          <w:szCs w:val="22"/>
        </w:rPr>
        <w:t>HEVESVEZEKÉNY</w:t>
      </w:r>
      <w:r w:rsidRPr="00502A6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EGRI SPORTC. II</w:t>
      </w:r>
      <w:r>
        <w:rPr>
          <w:sz w:val="22"/>
          <w:szCs w:val="22"/>
        </w:rPr>
        <w:tab/>
        <w:t>Kelemen A. II</w:t>
      </w:r>
      <w:r>
        <w:rPr>
          <w:sz w:val="22"/>
          <w:szCs w:val="22"/>
        </w:rPr>
        <w:tab/>
        <w:t>Sohajda L.</w:t>
      </w:r>
      <w:r>
        <w:rPr>
          <w:sz w:val="22"/>
          <w:szCs w:val="22"/>
        </w:rPr>
        <w:tab/>
        <w:t>Fehér R.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C12D3" w:rsidRDefault="008C12D3" w:rsidP="00502A61">
      <w:pPr>
        <w:ind w:right="-1"/>
        <w:rPr>
          <w:sz w:val="22"/>
          <w:szCs w:val="22"/>
        </w:rPr>
      </w:pPr>
      <w:r>
        <w:rPr>
          <w:sz w:val="22"/>
          <w:szCs w:val="22"/>
        </w:rPr>
        <w:t>BALATON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RECSK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Panyi K.</w:t>
      </w:r>
      <w:r>
        <w:rPr>
          <w:sz w:val="22"/>
          <w:szCs w:val="22"/>
        </w:rPr>
        <w:tab/>
        <w:t>Rácz K.</w:t>
      </w:r>
      <w:r>
        <w:rPr>
          <w:sz w:val="22"/>
          <w:szCs w:val="22"/>
        </w:rPr>
        <w:tab/>
        <w:t xml:space="preserve">Kocsárdi P.               </w:t>
      </w:r>
      <w:r w:rsidRPr="00FA699A">
        <w:rPr>
          <w:b/>
          <w:color w:val="0070C0"/>
        </w:rPr>
        <w:t>Kelemen Attila</w:t>
      </w:r>
    </w:p>
    <w:p w:rsidR="008C12D3" w:rsidRDefault="008C12D3" w:rsidP="00971F2D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VÉCS                          KISKÖRE                   Bodon P.         Báder J.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Bodó I.   </w:t>
      </w:r>
      <w:r>
        <w:rPr>
          <w:sz w:val="22"/>
          <w:szCs w:val="22"/>
        </w:rPr>
        <w:tab/>
        <w:t xml:space="preserve">        </w:t>
      </w:r>
      <w:r w:rsidRPr="00CB48F1">
        <w:rPr>
          <w:b/>
          <w:color w:val="0070C0"/>
        </w:rPr>
        <w:t>Birincsik József</w:t>
      </w:r>
      <w:r>
        <w:rPr>
          <w:sz w:val="22"/>
          <w:szCs w:val="22"/>
        </w:rPr>
        <w:t xml:space="preserve"> </w:t>
      </w:r>
    </w:p>
    <w:p w:rsidR="008C12D3" w:rsidRPr="0042039C" w:rsidRDefault="008C12D3" w:rsidP="00971F2D">
      <w:pPr>
        <w:ind w:right="-1"/>
        <w:jc w:val="both"/>
        <w:rPr>
          <w:sz w:val="22"/>
          <w:szCs w:val="22"/>
        </w:rPr>
      </w:pPr>
    </w:p>
    <w:p w:rsidR="008C12D3" w:rsidRDefault="008C12D3" w:rsidP="007A2F5E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sz w:val="28"/>
          <w:szCs w:val="28"/>
          <w:u w:val="single"/>
        </w:rPr>
        <w:t>2014.08.17.</w:t>
      </w:r>
      <w:r w:rsidRPr="00AF624F">
        <w:rPr>
          <w:b/>
          <w:sz w:val="28"/>
          <w:szCs w:val="28"/>
          <w:u w:val="single"/>
        </w:rPr>
        <w:t>(Vasárnap)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</w:t>
      </w:r>
      <w:r w:rsidRPr="00E1657E">
        <w:rPr>
          <w:b/>
          <w:sz w:val="22"/>
          <w:szCs w:val="22"/>
          <w:u w:val="single"/>
        </w:rPr>
        <w:t>Játékvezető</w:t>
      </w:r>
      <w:r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I.Assz.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II.Assz</w:t>
      </w:r>
      <w:r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</w:rPr>
        <w:tab/>
        <w:t xml:space="preserve">        </w:t>
      </w:r>
      <w:r>
        <w:rPr>
          <w:b/>
          <w:sz w:val="22"/>
          <w:szCs w:val="22"/>
          <w:u w:val="single"/>
        </w:rPr>
        <w:t>Ellenőr</w:t>
      </w:r>
    </w:p>
    <w:p w:rsidR="008C12D3" w:rsidRDefault="008C12D3" w:rsidP="00890AA8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8C12D3" w:rsidRPr="000106B6" w:rsidRDefault="008C12D3" w:rsidP="00890AA8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15.30 -17.30 óra</w:t>
      </w:r>
    </w:p>
    <w:p w:rsidR="008C12D3" w:rsidRDefault="008C12D3" w:rsidP="00B85AF3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EGERSZALÓK</w:t>
      </w:r>
      <w:r>
        <w:rPr>
          <w:sz w:val="22"/>
          <w:szCs w:val="22"/>
        </w:rPr>
        <w:tab/>
        <w:t>MAKLÁR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>Osváth E.</w:t>
      </w:r>
    </w:p>
    <w:p w:rsidR="008C12D3" w:rsidRDefault="008C12D3" w:rsidP="00F27C39">
      <w:pPr>
        <w:ind w:right="-1"/>
        <w:jc w:val="both"/>
        <w:rPr>
          <w:sz w:val="22"/>
          <w:szCs w:val="22"/>
        </w:rPr>
      </w:pPr>
    </w:p>
    <w:p w:rsidR="008C12D3" w:rsidRPr="000106B6" w:rsidRDefault="008C12D3" w:rsidP="00890AA8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15.30 -17.30 óra</w:t>
      </w:r>
    </w:p>
    <w:p w:rsidR="008C12D3" w:rsidRDefault="008C12D3" w:rsidP="00A5557A">
      <w:pPr>
        <w:ind w:right="-1"/>
        <w:rPr>
          <w:sz w:val="22"/>
          <w:szCs w:val="22"/>
        </w:rPr>
      </w:pPr>
      <w:r>
        <w:rPr>
          <w:sz w:val="22"/>
          <w:szCs w:val="22"/>
        </w:rPr>
        <w:t>ERDŐTELEK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MÁTRABALLA</w:t>
      </w:r>
      <w:r>
        <w:rPr>
          <w:sz w:val="22"/>
          <w:szCs w:val="22"/>
        </w:rPr>
        <w:tab/>
        <w:t>Orovecz T.</w:t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Gyetvai B.</w:t>
      </w:r>
    </w:p>
    <w:p w:rsidR="008C12D3" w:rsidRDefault="008C12D3" w:rsidP="00F65783">
      <w:pPr>
        <w:ind w:right="-1"/>
        <w:rPr>
          <w:sz w:val="22"/>
          <w:szCs w:val="22"/>
        </w:rPr>
      </w:pPr>
      <w:r>
        <w:rPr>
          <w:sz w:val="22"/>
          <w:szCs w:val="22"/>
        </w:rPr>
        <w:t>MÁTRADERECSKE</w:t>
      </w:r>
      <w:r w:rsidRPr="00502A6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ZAGYVASZÁNTÓ</w:t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  <w:t>Kovács B.</w:t>
      </w:r>
    </w:p>
    <w:p w:rsidR="008C12D3" w:rsidRDefault="008C12D3" w:rsidP="00F65783">
      <w:pPr>
        <w:ind w:right="-1"/>
        <w:rPr>
          <w:sz w:val="22"/>
          <w:szCs w:val="22"/>
        </w:rPr>
      </w:pPr>
      <w:r>
        <w:rPr>
          <w:sz w:val="22"/>
          <w:szCs w:val="22"/>
        </w:rPr>
        <w:t>SZÜCSI</w:t>
      </w:r>
      <w:r w:rsidRPr="00502A6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TARNAMÉRA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Szarvas L.</w:t>
      </w:r>
      <w:r>
        <w:rPr>
          <w:sz w:val="22"/>
          <w:szCs w:val="22"/>
        </w:rPr>
        <w:tab/>
        <w:t>Viktor F.</w:t>
      </w:r>
      <w:r>
        <w:rPr>
          <w:sz w:val="22"/>
          <w:szCs w:val="22"/>
        </w:rPr>
        <w:tab/>
        <w:t>Szabó I.</w:t>
      </w:r>
    </w:p>
    <w:p w:rsidR="008C12D3" w:rsidRDefault="008C12D3" w:rsidP="00F65783">
      <w:pPr>
        <w:ind w:right="-1"/>
        <w:rPr>
          <w:sz w:val="22"/>
          <w:szCs w:val="22"/>
        </w:rPr>
      </w:pPr>
    </w:p>
    <w:p w:rsidR="008C12D3" w:rsidRPr="001463DA" w:rsidRDefault="008C12D3" w:rsidP="001463DA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IV. osztály 17.30 óra</w:t>
      </w:r>
    </w:p>
    <w:p w:rsidR="008C12D3" w:rsidRDefault="008C12D3" w:rsidP="00502A61">
      <w:pPr>
        <w:ind w:right="-1"/>
        <w:rPr>
          <w:sz w:val="22"/>
          <w:szCs w:val="22"/>
        </w:rPr>
      </w:pPr>
      <w:r>
        <w:rPr>
          <w:sz w:val="22"/>
          <w:szCs w:val="22"/>
        </w:rPr>
        <w:t>A.TÁLYA II.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ÁTÁNY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Krisztián D.</w:t>
      </w:r>
      <w:r>
        <w:rPr>
          <w:sz w:val="22"/>
          <w:szCs w:val="22"/>
        </w:rPr>
        <w:tab/>
        <w:t>Czipó Á.</w:t>
      </w:r>
      <w:r>
        <w:rPr>
          <w:sz w:val="22"/>
          <w:szCs w:val="22"/>
        </w:rPr>
        <w:tab/>
        <w:t xml:space="preserve">Aux L.                     </w:t>
      </w:r>
      <w:r w:rsidRPr="005B362E">
        <w:t xml:space="preserve"> </w:t>
      </w:r>
      <w:r>
        <w:rPr>
          <w:b/>
          <w:color w:val="0070C0"/>
        </w:rPr>
        <w:t>Domoszlai János</w:t>
      </w:r>
      <w:r w:rsidRPr="00D64FC6">
        <w:rPr>
          <w:b/>
          <w:color w:val="0070C0"/>
        </w:rPr>
        <w:t xml:space="preserve"> </w:t>
      </w:r>
      <w:r>
        <w:rPr>
          <w:sz w:val="22"/>
          <w:szCs w:val="22"/>
        </w:rPr>
        <w:t xml:space="preserve">                   </w:t>
      </w:r>
    </w:p>
    <w:p w:rsidR="008C12D3" w:rsidRDefault="008C12D3" w:rsidP="00502A61">
      <w:pPr>
        <w:ind w:right="-1"/>
        <w:rPr>
          <w:sz w:val="22"/>
          <w:szCs w:val="22"/>
        </w:rPr>
      </w:pPr>
      <w:r>
        <w:rPr>
          <w:sz w:val="22"/>
          <w:szCs w:val="22"/>
        </w:rPr>
        <w:t>HEVES II.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MIKÓFALVA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Kocsis J.</w:t>
      </w:r>
      <w:r>
        <w:rPr>
          <w:sz w:val="22"/>
          <w:szCs w:val="22"/>
        </w:rPr>
        <w:tab/>
        <w:t>Csathó Zs.</w:t>
      </w:r>
      <w:r>
        <w:rPr>
          <w:sz w:val="22"/>
          <w:szCs w:val="22"/>
        </w:rPr>
        <w:tab/>
        <w:t>Juhász S.</w:t>
      </w:r>
    </w:p>
    <w:p w:rsidR="008C12D3" w:rsidRDefault="008C12D3" w:rsidP="007A2F5E">
      <w:pPr>
        <w:ind w:right="-1"/>
        <w:jc w:val="both"/>
        <w:rPr>
          <w:b/>
          <w:i/>
          <w:sz w:val="22"/>
          <w:szCs w:val="22"/>
          <w:u w:val="single"/>
        </w:rPr>
      </w:pPr>
    </w:p>
    <w:sectPr w:rsidR="008C12D3" w:rsidSect="000427CC">
      <w:footerReference w:type="default" r:id="rId10"/>
      <w:pgSz w:w="11906" w:h="16838"/>
      <w:pgMar w:top="360" w:right="707" w:bottom="1417" w:left="540" w:header="708" w:footer="1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12D3" w:rsidRDefault="008C12D3">
      <w:r>
        <w:separator/>
      </w:r>
    </w:p>
  </w:endnote>
  <w:endnote w:type="continuationSeparator" w:id="0">
    <w:p w:rsidR="008C12D3" w:rsidRDefault="008C12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2D3" w:rsidRDefault="008C12D3" w:rsidP="00435925">
    <w:pPr>
      <w:pStyle w:val="Footer"/>
      <w:tabs>
        <w:tab w:val="clear" w:pos="4536"/>
        <w:tab w:val="clear" w:pos="9072"/>
      </w:tabs>
      <w:ind w:right="27"/>
    </w:pPr>
    <w:r w:rsidRPr="00F31CC5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1" o:spid="_x0000_i1026" type="#_x0000_t75" style="width:527.25pt;height:75pt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12D3" w:rsidRDefault="008C12D3">
      <w:r>
        <w:separator/>
      </w:r>
    </w:p>
  </w:footnote>
  <w:footnote w:type="continuationSeparator" w:id="0">
    <w:p w:rsidR="008C12D3" w:rsidRDefault="008C12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A1625"/>
    <w:multiLevelType w:val="hybridMultilevel"/>
    <w:tmpl w:val="80441236"/>
    <w:lvl w:ilvl="0" w:tplc="1F84646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>
    <w:nsid w:val="1E084C7F"/>
    <w:multiLevelType w:val="hybridMultilevel"/>
    <w:tmpl w:val="A7749EEC"/>
    <w:lvl w:ilvl="0" w:tplc="F58A42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28517221"/>
    <w:multiLevelType w:val="hybridMultilevel"/>
    <w:tmpl w:val="5330D7A4"/>
    <w:lvl w:ilvl="0" w:tplc="6C62448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44036735"/>
    <w:multiLevelType w:val="hybridMultilevel"/>
    <w:tmpl w:val="02C0E892"/>
    <w:lvl w:ilvl="0" w:tplc="24DA0F1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>
    <w:nsid w:val="49F4590F"/>
    <w:multiLevelType w:val="hybridMultilevel"/>
    <w:tmpl w:val="37EE3746"/>
    <w:lvl w:ilvl="0" w:tplc="2800F9A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52FC4DF3"/>
    <w:multiLevelType w:val="hybridMultilevel"/>
    <w:tmpl w:val="D21631DA"/>
    <w:lvl w:ilvl="0" w:tplc="B8B6CBD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>
    <w:nsid w:val="580A42CA"/>
    <w:multiLevelType w:val="hybridMultilevel"/>
    <w:tmpl w:val="4C1636B0"/>
    <w:lvl w:ilvl="0" w:tplc="47CCCA4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760A3AE2"/>
    <w:multiLevelType w:val="hybridMultilevel"/>
    <w:tmpl w:val="7F5C7AFC"/>
    <w:lvl w:ilvl="0" w:tplc="0010DF6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79E63AE4"/>
    <w:multiLevelType w:val="hybridMultilevel"/>
    <w:tmpl w:val="B4BE4BCC"/>
    <w:lvl w:ilvl="0" w:tplc="5900D2D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>
    <w:nsid w:val="7EA01963"/>
    <w:multiLevelType w:val="hybridMultilevel"/>
    <w:tmpl w:val="684E19AC"/>
    <w:lvl w:ilvl="0" w:tplc="8194A812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2"/>
  </w:num>
  <w:num w:numId="5">
    <w:abstractNumId w:val="9"/>
  </w:num>
  <w:num w:numId="6">
    <w:abstractNumId w:val="3"/>
  </w:num>
  <w:num w:numId="7">
    <w:abstractNumId w:val="7"/>
  </w:num>
  <w:num w:numId="8">
    <w:abstractNumId w:val="1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0BFF"/>
    <w:rsid w:val="000056D7"/>
    <w:rsid w:val="000106B6"/>
    <w:rsid w:val="00011259"/>
    <w:rsid w:val="00012013"/>
    <w:rsid w:val="000236C5"/>
    <w:rsid w:val="000322AB"/>
    <w:rsid w:val="0003628D"/>
    <w:rsid w:val="000427CC"/>
    <w:rsid w:val="000513B4"/>
    <w:rsid w:val="00055622"/>
    <w:rsid w:val="0005682A"/>
    <w:rsid w:val="00056B9E"/>
    <w:rsid w:val="000644FE"/>
    <w:rsid w:val="00067BFF"/>
    <w:rsid w:val="00077E22"/>
    <w:rsid w:val="00081EBF"/>
    <w:rsid w:val="00087B29"/>
    <w:rsid w:val="000A16E1"/>
    <w:rsid w:val="000A242D"/>
    <w:rsid w:val="000A414F"/>
    <w:rsid w:val="000C5AD2"/>
    <w:rsid w:val="000D2FFF"/>
    <w:rsid w:val="000E0645"/>
    <w:rsid w:val="000E2AEF"/>
    <w:rsid w:val="000F49AE"/>
    <w:rsid w:val="000F7A82"/>
    <w:rsid w:val="0010184C"/>
    <w:rsid w:val="0010295B"/>
    <w:rsid w:val="0010326C"/>
    <w:rsid w:val="00117458"/>
    <w:rsid w:val="00121FB3"/>
    <w:rsid w:val="001237B4"/>
    <w:rsid w:val="00133947"/>
    <w:rsid w:val="001353EC"/>
    <w:rsid w:val="00136DA1"/>
    <w:rsid w:val="001374CA"/>
    <w:rsid w:val="00141ABF"/>
    <w:rsid w:val="0014231D"/>
    <w:rsid w:val="001463DA"/>
    <w:rsid w:val="00152EDB"/>
    <w:rsid w:val="00163AAC"/>
    <w:rsid w:val="0016401A"/>
    <w:rsid w:val="001759F3"/>
    <w:rsid w:val="001832F7"/>
    <w:rsid w:val="001907DA"/>
    <w:rsid w:val="001A383A"/>
    <w:rsid w:val="001D310F"/>
    <w:rsid w:val="001F236B"/>
    <w:rsid w:val="001F30C8"/>
    <w:rsid w:val="001F4EB3"/>
    <w:rsid w:val="001F617A"/>
    <w:rsid w:val="001F7832"/>
    <w:rsid w:val="0020392A"/>
    <w:rsid w:val="00204ED3"/>
    <w:rsid w:val="00205D81"/>
    <w:rsid w:val="00205DCC"/>
    <w:rsid w:val="00220F47"/>
    <w:rsid w:val="0022503D"/>
    <w:rsid w:val="00226F63"/>
    <w:rsid w:val="00264C92"/>
    <w:rsid w:val="00265F65"/>
    <w:rsid w:val="00267C01"/>
    <w:rsid w:val="00270676"/>
    <w:rsid w:val="00272F48"/>
    <w:rsid w:val="0027648D"/>
    <w:rsid w:val="00286FA2"/>
    <w:rsid w:val="002879D4"/>
    <w:rsid w:val="002976A6"/>
    <w:rsid w:val="002A163E"/>
    <w:rsid w:val="002A5AC6"/>
    <w:rsid w:val="002A5C27"/>
    <w:rsid w:val="002C45AF"/>
    <w:rsid w:val="002D53F0"/>
    <w:rsid w:val="002D5607"/>
    <w:rsid w:val="002E034D"/>
    <w:rsid w:val="002F749A"/>
    <w:rsid w:val="00301D00"/>
    <w:rsid w:val="00320BC6"/>
    <w:rsid w:val="00321570"/>
    <w:rsid w:val="00322B79"/>
    <w:rsid w:val="003257D5"/>
    <w:rsid w:val="00332EE1"/>
    <w:rsid w:val="003414D0"/>
    <w:rsid w:val="00341902"/>
    <w:rsid w:val="00341AF3"/>
    <w:rsid w:val="00350477"/>
    <w:rsid w:val="003602BC"/>
    <w:rsid w:val="00361FA3"/>
    <w:rsid w:val="00366504"/>
    <w:rsid w:val="00380C55"/>
    <w:rsid w:val="0038337A"/>
    <w:rsid w:val="00384613"/>
    <w:rsid w:val="00393BBF"/>
    <w:rsid w:val="00395E0E"/>
    <w:rsid w:val="003B0C62"/>
    <w:rsid w:val="003B7B5E"/>
    <w:rsid w:val="003D4611"/>
    <w:rsid w:val="003E4C29"/>
    <w:rsid w:val="003F12CF"/>
    <w:rsid w:val="003F2753"/>
    <w:rsid w:val="003F4C99"/>
    <w:rsid w:val="00400518"/>
    <w:rsid w:val="0040064B"/>
    <w:rsid w:val="004052D0"/>
    <w:rsid w:val="0042039C"/>
    <w:rsid w:val="00425101"/>
    <w:rsid w:val="004355E7"/>
    <w:rsid w:val="00435925"/>
    <w:rsid w:val="004648C1"/>
    <w:rsid w:val="00466EF9"/>
    <w:rsid w:val="0046719E"/>
    <w:rsid w:val="00474C84"/>
    <w:rsid w:val="00476C92"/>
    <w:rsid w:val="00480050"/>
    <w:rsid w:val="0048115B"/>
    <w:rsid w:val="004818C8"/>
    <w:rsid w:val="0048495D"/>
    <w:rsid w:val="004865C8"/>
    <w:rsid w:val="004A441E"/>
    <w:rsid w:val="004A5764"/>
    <w:rsid w:val="004A65FD"/>
    <w:rsid w:val="004A6DD3"/>
    <w:rsid w:val="004A767E"/>
    <w:rsid w:val="004B0336"/>
    <w:rsid w:val="004B0925"/>
    <w:rsid w:val="004B1538"/>
    <w:rsid w:val="004B46A7"/>
    <w:rsid w:val="004B50A7"/>
    <w:rsid w:val="004B6C0C"/>
    <w:rsid w:val="004C09F0"/>
    <w:rsid w:val="004C1526"/>
    <w:rsid w:val="004C355F"/>
    <w:rsid w:val="004C68C3"/>
    <w:rsid w:val="004D73C3"/>
    <w:rsid w:val="004E005F"/>
    <w:rsid w:val="004F2AE6"/>
    <w:rsid w:val="004F2FD1"/>
    <w:rsid w:val="0050205D"/>
    <w:rsid w:val="00502A61"/>
    <w:rsid w:val="00505185"/>
    <w:rsid w:val="005053D3"/>
    <w:rsid w:val="00507010"/>
    <w:rsid w:val="00515959"/>
    <w:rsid w:val="005232A8"/>
    <w:rsid w:val="00525455"/>
    <w:rsid w:val="005324BB"/>
    <w:rsid w:val="00536761"/>
    <w:rsid w:val="005439AA"/>
    <w:rsid w:val="005663E7"/>
    <w:rsid w:val="00575B94"/>
    <w:rsid w:val="005804A9"/>
    <w:rsid w:val="00582027"/>
    <w:rsid w:val="00586DB1"/>
    <w:rsid w:val="00595C88"/>
    <w:rsid w:val="00597858"/>
    <w:rsid w:val="005A05EF"/>
    <w:rsid w:val="005A3FFC"/>
    <w:rsid w:val="005B362E"/>
    <w:rsid w:val="005B5083"/>
    <w:rsid w:val="005B514A"/>
    <w:rsid w:val="005C0236"/>
    <w:rsid w:val="005D504A"/>
    <w:rsid w:val="005D60E6"/>
    <w:rsid w:val="005D71BE"/>
    <w:rsid w:val="005E0A35"/>
    <w:rsid w:val="005F45E9"/>
    <w:rsid w:val="005F6229"/>
    <w:rsid w:val="005F730C"/>
    <w:rsid w:val="00600E08"/>
    <w:rsid w:val="006044E6"/>
    <w:rsid w:val="0061252A"/>
    <w:rsid w:val="00612849"/>
    <w:rsid w:val="00612E1D"/>
    <w:rsid w:val="006144A8"/>
    <w:rsid w:val="0062304D"/>
    <w:rsid w:val="0063261D"/>
    <w:rsid w:val="0063308E"/>
    <w:rsid w:val="006401BD"/>
    <w:rsid w:val="006456D0"/>
    <w:rsid w:val="006560E7"/>
    <w:rsid w:val="006745F0"/>
    <w:rsid w:val="00680783"/>
    <w:rsid w:val="006832D8"/>
    <w:rsid w:val="00684269"/>
    <w:rsid w:val="006A1401"/>
    <w:rsid w:val="006A566E"/>
    <w:rsid w:val="006B503B"/>
    <w:rsid w:val="006B529E"/>
    <w:rsid w:val="006B65A3"/>
    <w:rsid w:val="006C6142"/>
    <w:rsid w:val="006D14B3"/>
    <w:rsid w:val="006D64B8"/>
    <w:rsid w:val="006D67E1"/>
    <w:rsid w:val="006E7ED8"/>
    <w:rsid w:val="006F6068"/>
    <w:rsid w:val="00710BFF"/>
    <w:rsid w:val="00724881"/>
    <w:rsid w:val="00731437"/>
    <w:rsid w:val="00742F5D"/>
    <w:rsid w:val="00743F0C"/>
    <w:rsid w:val="00774930"/>
    <w:rsid w:val="00776757"/>
    <w:rsid w:val="007A2DB4"/>
    <w:rsid w:val="007A2F5E"/>
    <w:rsid w:val="007B0BCC"/>
    <w:rsid w:val="007B632E"/>
    <w:rsid w:val="007B74E2"/>
    <w:rsid w:val="007C742F"/>
    <w:rsid w:val="007D003D"/>
    <w:rsid w:val="007F6422"/>
    <w:rsid w:val="0081400E"/>
    <w:rsid w:val="0081411D"/>
    <w:rsid w:val="008151D7"/>
    <w:rsid w:val="00816EB4"/>
    <w:rsid w:val="008266F0"/>
    <w:rsid w:val="00827C14"/>
    <w:rsid w:val="0083016F"/>
    <w:rsid w:val="00854731"/>
    <w:rsid w:val="008560B9"/>
    <w:rsid w:val="008574B1"/>
    <w:rsid w:val="00857CC0"/>
    <w:rsid w:val="00866A2B"/>
    <w:rsid w:val="008742B2"/>
    <w:rsid w:val="00875A1F"/>
    <w:rsid w:val="00890AA8"/>
    <w:rsid w:val="0089154E"/>
    <w:rsid w:val="008915C2"/>
    <w:rsid w:val="008A2E3E"/>
    <w:rsid w:val="008B1903"/>
    <w:rsid w:val="008B4BF4"/>
    <w:rsid w:val="008C12D3"/>
    <w:rsid w:val="008C51FF"/>
    <w:rsid w:val="008C6DC0"/>
    <w:rsid w:val="008E1453"/>
    <w:rsid w:val="008E4848"/>
    <w:rsid w:val="008E4DE7"/>
    <w:rsid w:val="008E63C2"/>
    <w:rsid w:val="008F203C"/>
    <w:rsid w:val="008F2373"/>
    <w:rsid w:val="0090700A"/>
    <w:rsid w:val="009126FB"/>
    <w:rsid w:val="00913C32"/>
    <w:rsid w:val="009173E8"/>
    <w:rsid w:val="0092661D"/>
    <w:rsid w:val="00932E44"/>
    <w:rsid w:val="009609B9"/>
    <w:rsid w:val="00960F9B"/>
    <w:rsid w:val="00962C4B"/>
    <w:rsid w:val="00971F2D"/>
    <w:rsid w:val="00974C60"/>
    <w:rsid w:val="0098413F"/>
    <w:rsid w:val="0098736A"/>
    <w:rsid w:val="009B0827"/>
    <w:rsid w:val="009B0E14"/>
    <w:rsid w:val="009C0AB9"/>
    <w:rsid w:val="009C1EC1"/>
    <w:rsid w:val="009C2FF8"/>
    <w:rsid w:val="009C4327"/>
    <w:rsid w:val="009C6319"/>
    <w:rsid w:val="009C7CD0"/>
    <w:rsid w:val="009D1038"/>
    <w:rsid w:val="009D27DC"/>
    <w:rsid w:val="009D5BB1"/>
    <w:rsid w:val="009E2875"/>
    <w:rsid w:val="009E319B"/>
    <w:rsid w:val="009E4957"/>
    <w:rsid w:val="009E65F0"/>
    <w:rsid w:val="009F60CD"/>
    <w:rsid w:val="00A01DE2"/>
    <w:rsid w:val="00A02321"/>
    <w:rsid w:val="00A02D5E"/>
    <w:rsid w:val="00A10B15"/>
    <w:rsid w:val="00A1310E"/>
    <w:rsid w:val="00A16F1F"/>
    <w:rsid w:val="00A30810"/>
    <w:rsid w:val="00A3713D"/>
    <w:rsid w:val="00A3750E"/>
    <w:rsid w:val="00A519BD"/>
    <w:rsid w:val="00A530B6"/>
    <w:rsid w:val="00A5557A"/>
    <w:rsid w:val="00A71DC1"/>
    <w:rsid w:val="00A76674"/>
    <w:rsid w:val="00A82C55"/>
    <w:rsid w:val="00A8514C"/>
    <w:rsid w:val="00A91F62"/>
    <w:rsid w:val="00AA0CB5"/>
    <w:rsid w:val="00AA44E1"/>
    <w:rsid w:val="00AA649A"/>
    <w:rsid w:val="00AB1F7A"/>
    <w:rsid w:val="00AB4EB2"/>
    <w:rsid w:val="00AB7B42"/>
    <w:rsid w:val="00AC37B5"/>
    <w:rsid w:val="00AC775E"/>
    <w:rsid w:val="00AD012E"/>
    <w:rsid w:val="00AE4CCA"/>
    <w:rsid w:val="00AE785C"/>
    <w:rsid w:val="00AF624F"/>
    <w:rsid w:val="00B122A0"/>
    <w:rsid w:val="00B158BA"/>
    <w:rsid w:val="00B2046E"/>
    <w:rsid w:val="00B304BB"/>
    <w:rsid w:val="00B333D6"/>
    <w:rsid w:val="00B3568B"/>
    <w:rsid w:val="00B36A06"/>
    <w:rsid w:val="00B433A0"/>
    <w:rsid w:val="00B44DD6"/>
    <w:rsid w:val="00B60B99"/>
    <w:rsid w:val="00B61226"/>
    <w:rsid w:val="00B61FEB"/>
    <w:rsid w:val="00B6548D"/>
    <w:rsid w:val="00B85AF3"/>
    <w:rsid w:val="00B90198"/>
    <w:rsid w:val="00B91EEA"/>
    <w:rsid w:val="00BA4099"/>
    <w:rsid w:val="00BA68CD"/>
    <w:rsid w:val="00BB3320"/>
    <w:rsid w:val="00BB5B3E"/>
    <w:rsid w:val="00BB7702"/>
    <w:rsid w:val="00BC5803"/>
    <w:rsid w:val="00BC697C"/>
    <w:rsid w:val="00BD091F"/>
    <w:rsid w:val="00BF2FEE"/>
    <w:rsid w:val="00C02442"/>
    <w:rsid w:val="00C03067"/>
    <w:rsid w:val="00C21BFB"/>
    <w:rsid w:val="00C2443C"/>
    <w:rsid w:val="00C334C9"/>
    <w:rsid w:val="00C33623"/>
    <w:rsid w:val="00C40277"/>
    <w:rsid w:val="00C40CC1"/>
    <w:rsid w:val="00C42D9D"/>
    <w:rsid w:val="00C51935"/>
    <w:rsid w:val="00C56D3B"/>
    <w:rsid w:val="00C6435F"/>
    <w:rsid w:val="00C64484"/>
    <w:rsid w:val="00C765C8"/>
    <w:rsid w:val="00C80356"/>
    <w:rsid w:val="00C80CB9"/>
    <w:rsid w:val="00C874E2"/>
    <w:rsid w:val="00C93B3C"/>
    <w:rsid w:val="00C93C14"/>
    <w:rsid w:val="00C96EC2"/>
    <w:rsid w:val="00CA6C0B"/>
    <w:rsid w:val="00CB48F1"/>
    <w:rsid w:val="00CB5AFA"/>
    <w:rsid w:val="00CC187C"/>
    <w:rsid w:val="00CD2493"/>
    <w:rsid w:val="00CD2FEC"/>
    <w:rsid w:val="00CE0D19"/>
    <w:rsid w:val="00CE54F8"/>
    <w:rsid w:val="00CF00F5"/>
    <w:rsid w:val="00D01033"/>
    <w:rsid w:val="00D11BCF"/>
    <w:rsid w:val="00D23B33"/>
    <w:rsid w:val="00D23BB0"/>
    <w:rsid w:val="00D36630"/>
    <w:rsid w:val="00D5410B"/>
    <w:rsid w:val="00D54814"/>
    <w:rsid w:val="00D55F01"/>
    <w:rsid w:val="00D560CC"/>
    <w:rsid w:val="00D56DF2"/>
    <w:rsid w:val="00D64FC6"/>
    <w:rsid w:val="00D7615B"/>
    <w:rsid w:val="00D9658A"/>
    <w:rsid w:val="00D97910"/>
    <w:rsid w:val="00DA49D6"/>
    <w:rsid w:val="00DB2B3C"/>
    <w:rsid w:val="00DB41FF"/>
    <w:rsid w:val="00DC5D3A"/>
    <w:rsid w:val="00DD15A6"/>
    <w:rsid w:val="00DD6B1E"/>
    <w:rsid w:val="00DE0400"/>
    <w:rsid w:val="00DE15F0"/>
    <w:rsid w:val="00DE1A2A"/>
    <w:rsid w:val="00DE1C0C"/>
    <w:rsid w:val="00DE20D4"/>
    <w:rsid w:val="00DF06E6"/>
    <w:rsid w:val="00DF078C"/>
    <w:rsid w:val="00DF2243"/>
    <w:rsid w:val="00E059A8"/>
    <w:rsid w:val="00E14347"/>
    <w:rsid w:val="00E164B3"/>
    <w:rsid w:val="00E1657E"/>
    <w:rsid w:val="00E23C08"/>
    <w:rsid w:val="00E25ED8"/>
    <w:rsid w:val="00E307BE"/>
    <w:rsid w:val="00E3424C"/>
    <w:rsid w:val="00E460F3"/>
    <w:rsid w:val="00E5305B"/>
    <w:rsid w:val="00E5634A"/>
    <w:rsid w:val="00E6679F"/>
    <w:rsid w:val="00E71830"/>
    <w:rsid w:val="00E74809"/>
    <w:rsid w:val="00E82265"/>
    <w:rsid w:val="00E9025F"/>
    <w:rsid w:val="00E94426"/>
    <w:rsid w:val="00EA218C"/>
    <w:rsid w:val="00EB09EA"/>
    <w:rsid w:val="00EC6A9B"/>
    <w:rsid w:val="00ED2715"/>
    <w:rsid w:val="00ED63DE"/>
    <w:rsid w:val="00EE592D"/>
    <w:rsid w:val="00EE6D4C"/>
    <w:rsid w:val="00EE6DC0"/>
    <w:rsid w:val="00F00448"/>
    <w:rsid w:val="00F069CC"/>
    <w:rsid w:val="00F1481F"/>
    <w:rsid w:val="00F27C39"/>
    <w:rsid w:val="00F31CC5"/>
    <w:rsid w:val="00F467E0"/>
    <w:rsid w:val="00F508FD"/>
    <w:rsid w:val="00F52C7E"/>
    <w:rsid w:val="00F5615D"/>
    <w:rsid w:val="00F6076B"/>
    <w:rsid w:val="00F654B5"/>
    <w:rsid w:val="00F65783"/>
    <w:rsid w:val="00F82B0D"/>
    <w:rsid w:val="00F836F2"/>
    <w:rsid w:val="00F942F8"/>
    <w:rsid w:val="00F972CE"/>
    <w:rsid w:val="00FA36D7"/>
    <w:rsid w:val="00FA699A"/>
    <w:rsid w:val="00FB0563"/>
    <w:rsid w:val="00FB1E17"/>
    <w:rsid w:val="00FB7CFB"/>
    <w:rsid w:val="00FC228D"/>
    <w:rsid w:val="00FC6B4F"/>
    <w:rsid w:val="00FD38E7"/>
    <w:rsid w:val="00FE0C76"/>
    <w:rsid w:val="00FE2058"/>
    <w:rsid w:val="00FE2203"/>
    <w:rsid w:val="00FF6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5F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4930"/>
    <w:pPr>
      <w:keepNext/>
      <w:outlineLvl w:val="0"/>
    </w:pPr>
    <w:rPr>
      <w:b/>
      <w:szCs w:val="20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619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710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192"/>
    <w:rPr>
      <w:sz w:val="0"/>
      <w:szCs w:val="0"/>
    </w:rPr>
  </w:style>
  <w:style w:type="character" w:styleId="Hyperlink">
    <w:name w:val="Hyperlink"/>
    <w:basedOn w:val="DefaultParagraphFont"/>
    <w:uiPriority w:val="99"/>
    <w:rsid w:val="00ED271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4619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6192"/>
    <w:rPr>
      <w:sz w:val="24"/>
      <w:szCs w:val="24"/>
    </w:rPr>
  </w:style>
  <w:style w:type="table" w:styleId="TableGrid">
    <w:name w:val="Table Grid"/>
    <w:basedOn w:val="TableNormal"/>
    <w:uiPriority w:val="99"/>
    <w:rsid w:val="004B153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B61226"/>
    <w:pPr>
      <w:jc w:val="center"/>
    </w:pPr>
    <w:rPr>
      <w:b/>
      <w:sz w:val="52"/>
      <w:szCs w:val="20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B4619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322B79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453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3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3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3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helasz.h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268</Words>
  <Characters>1853</Characters>
  <Application>Microsoft Office Outlook</Application>
  <DocSecurity>0</DocSecurity>
  <Lines>0</Lines>
  <Paragraphs>0</Paragraphs>
  <ScaleCrop>false</ScaleCrop>
  <Company>HELASZ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LABDARÚGÓ SZÖVETSÉG</dc:title>
  <dc:subject/>
  <dc:creator>Peti</dc:creator>
  <cp:keywords/>
  <dc:description/>
  <cp:lastModifiedBy>USER</cp:lastModifiedBy>
  <cp:revision>2</cp:revision>
  <cp:lastPrinted>2013-02-11T08:10:00Z</cp:lastPrinted>
  <dcterms:created xsi:type="dcterms:W3CDTF">2014-08-15T07:56:00Z</dcterms:created>
  <dcterms:modified xsi:type="dcterms:W3CDTF">2014-08-15T07:56:00Z</dcterms:modified>
</cp:coreProperties>
</file>