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FEF" w:rsidRDefault="00037FEF" w:rsidP="006745F0">
      <w:pPr>
        <w:rPr>
          <w:sz w:val="8"/>
          <w:szCs w:val="8"/>
        </w:rPr>
      </w:pPr>
    </w:p>
    <w:p w:rsidR="00037FEF" w:rsidRDefault="00037FEF">
      <w:pPr>
        <w:rPr>
          <w:sz w:val="8"/>
          <w:szCs w:val="8"/>
        </w:rPr>
      </w:pPr>
    </w:p>
    <w:p w:rsidR="00037FEF" w:rsidRPr="00710BFF" w:rsidRDefault="00037FEF">
      <w:pPr>
        <w:rPr>
          <w:sz w:val="8"/>
          <w:szCs w:val="8"/>
        </w:rPr>
      </w:pPr>
    </w:p>
    <w:p w:rsidR="00037FEF" w:rsidRDefault="00037FEF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2.2pt;margin-top:5.1pt;width:87.8pt;height:84.8pt;z-index:251658752;mso-wrap-style:none" stroked="f">
            <v:textbox style="mso-next-textbox:#_x0000_s1026;mso-fit-shape-to-text:t">
              <w:txbxContent>
                <w:p w:rsidR="00037FEF" w:rsidRDefault="00037FEF">
                  <w:r w:rsidRPr="006273B2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Kép 2" o:spid="_x0000_i1028" type="#_x0000_t75" style="width:73.5pt;height:77.25pt;visibility:visible">
                        <v:imagedata r:id="rId7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7" type="#_x0000_t202" style="position:absolute;left:0;text-align:left;margin-left:-7.2pt;margin-top:5.1pt;width:86.4pt;height:83.25pt;z-index:251657728" stroked="f">
            <v:textbox style="mso-next-textbox:#_x0000_s1027">
              <w:txbxContent>
                <w:p w:rsidR="00037FEF" w:rsidRDefault="00037FEF" w:rsidP="00743F0C">
                  <w:r w:rsidRPr="006273B2">
                    <w:rPr>
                      <w:noProof/>
                    </w:rPr>
                    <w:pict>
                      <v:shape id="Kép 1" o:spid="_x0000_i1030" type="#_x0000_t75" style="width:72.75pt;height:71.25pt;visibility:visible">
                        <v:imagedata r:id="rId8" o:title="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rFonts w:ascii="Arial" w:hAnsi="Arial" w:cs="Arial"/>
          <w:b/>
          <w:bCs/>
          <w:sz w:val="32"/>
          <w:szCs w:val="32"/>
        </w:rPr>
        <w:t xml:space="preserve">MAGYAR LABDARÚGÓ SZÖVETSÉG </w:t>
      </w:r>
    </w:p>
    <w:p w:rsidR="00037FEF" w:rsidRDefault="00037FEF" w:rsidP="00743F0C">
      <w:pPr>
        <w:ind w:right="76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(Heves Megyei Igazgatóság)</w:t>
      </w:r>
    </w:p>
    <w:p w:rsidR="00037FEF" w:rsidRDefault="00037FE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3300 Eger, Dobó tér 6/A   </w:t>
      </w:r>
      <w:r>
        <w:rPr>
          <w:rFonts w:ascii="Arial" w:hAnsi="Arial" w:cs="Arial"/>
          <w:b/>
          <w:bCs/>
          <w:sz w:val="20"/>
          <w:szCs w:val="20"/>
          <w:u w:val="single"/>
        </w:rPr>
        <w:t>Levélcím</w:t>
      </w:r>
      <w:r>
        <w:rPr>
          <w:rFonts w:ascii="Arial" w:hAnsi="Arial" w:cs="Arial"/>
          <w:sz w:val="20"/>
          <w:szCs w:val="20"/>
        </w:rPr>
        <w:t>: 3301 Eger, Pf.: 217.</w:t>
      </w:r>
    </w:p>
    <w:p w:rsidR="00037FEF" w:rsidRDefault="00037FE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Telefon</w:t>
      </w:r>
      <w:r>
        <w:rPr>
          <w:rFonts w:ascii="Arial" w:hAnsi="Arial" w:cs="Arial"/>
          <w:sz w:val="20"/>
          <w:szCs w:val="20"/>
        </w:rPr>
        <w:t xml:space="preserve">: (36) 515-365, (70) 320-7600   </w:t>
      </w:r>
      <w:r>
        <w:rPr>
          <w:rFonts w:ascii="Arial" w:hAnsi="Arial" w:cs="Arial"/>
          <w:b/>
          <w:bCs/>
          <w:sz w:val="20"/>
          <w:szCs w:val="20"/>
          <w:u w:val="single"/>
        </w:rPr>
        <w:t>Fax</w:t>
      </w:r>
      <w:r>
        <w:rPr>
          <w:rFonts w:ascii="Arial" w:hAnsi="Arial" w:cs="Arial"/>
          <w:sz w:val="20"/>
          <w:szCs w:val="20"/>
        </w:rPr>
        <w:t>: (36) 515-365, (36) 515-366</w:t>
      </w:r>
    </w:p>
    <w:p w:rsidR="00037FEF" w:rsidRDefault="00037FE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E-mail cím</w:t>
      </w:r>
      <w:r>
        <w:rPr>
          <w:rFonts w:ascii="Arial" w:hAnsi="Arial" w:cs="Arial"/>
          <w:sz w:val="20"/>
          <w:szCs w:val="20"/>
        </w:rPr>
        <w:t xml:space="preserve">: </w:t>
      </w:r>
      <w:smartTag w:uri="urn:schemas-microsoft-com:office:smarttags" w:element="PersonName">
        <w:r>
          <w:rPr>
            <w:rFonts w:ascii="Arial" w:hAnsi="Arial" w:cs="Arial"/>
            <w:sz w:val="20"/>
            <w:szCs w:val="20"/>
          </w:rPr>
          <w:t>heveslsz@enternet.hu</w:t>
        </w:r>
      </w:smartTag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  <w:u w:val="single"/>
        </w:rPr>
        <w:t>Internet:</w:t>
      </w:r>
      <w:r>
        <w:rPr>
          <w:rFonts w:ascii="Arial" w:hAnsi="Arial" w:cs="Arial"/>
          <w:sz w:val="20"/>
          <w:szCs w:val="20"/>
        </w:rPr>
        <w:t xml:space="preserve"> </w:t>
      </w:r>
      <w:hyperlink r:id="rId9" w:history="1">
        <w:r w:rsidRPr="00742F5D">
          <w:rPr>
            <w:rStyle w:val="Hyperlink"/>
            <w:rFonts w:ascii="Arial" w:hAnsi="Arial" w:cs="Arial"/>
            <w:sz w:val="20"/>
            <w:szCs w:val="20"/>
          </w:rPr>
          <w:t>www.helasz.hu</w:t>
        </w:r>
      </w:hyperlink>
    </w:p>
    <w:p w:rsidR="00037FEF" w:rsidRDefault="00037FEF" w:rsidP="00743F0C">
      <w:pPr>
        <w:ind w:right="769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Számlaszám</w:t>
      </w:r>
      <w:r>
        <w:rPr>
          <w:rFonts w:ascii="Arial" w:hAnsi="Arial" w:cs="Arial"/>
          <w:sz w:val="20"/>
          <w:szCs w:val="20"/>
        </w:rPr>
        <w:t xml:space="preserve">: 11707024 - 20480806   </w:t>
      </w:r>
      <w:r>
        <w:rPr>
          <w:rFonts w:ascii="Arial" w:hAnsi="Arial" w:cs="Arial"/>
          <w:b/>
          <w:bCs/>
          <w:sz w:val="20"/>
          <w:szCs w:val="20"/>
          <w:u w:val="single"/>
        </w:rPr>
        <w:t>Adószám</w:t>
      </w:r>
      <w:r>
        <w:rPr>
          <w:rFonts w:ascii="Arial" w:hAnsi="Arial" w:cs="Arial"/>
          <w:sz w:val="20"/>
          <w:szCs w:val="20"/>
        </w:rPr>
        <w:t>: 19020848-2-43</w:t>
      </w:r>
    </w:p>
    <w:p w:rsidR="00037FEF" w:rsidRDefault="00037FEF" w:rsidP="00384613">
      <w:pPr>
        <w:ind w:right="769"/>
        <w:jc w:val="center"/>
        <w:rPr>
          <w:rFonts w:ascii="Arial" w:hAnsi="Arial" w:cs="Arial"/>
          <w:sz w:val="20"/>
          <w:szCs w:val="20"/>
        </w:rPr>
      </w:pPr>
      <w:r w:rsidRPr="0010326C">
        <w:rPr>
          <w:rFonts w:ascii="Arial" w:hAnsi="Arial" w:cs="Arial"/>
          <w:b/>
          <w:bCs/>
          <w:sz w:val="20"/>
          <w:szCs w:val="20"/>
        </w:rPr>
        <w:t xml:space="preserve"> 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Számlázási cím:</w:t>
      </w:r>
      <w:r>
        <w:rPr>
          <w:rFonts w:ascii="Arial" w:hAnsi="Arial" w:cs="Arial"/>
          <w:sz w:val="20"/>
          <w:szCs w:val="20"/>
        </w:rPr>
        <w:t xml:space="preserve"> 1112 Budapest, Kánai u. 2/D.</w:t>
      </w:r>
    </w:p>
    <w:p w:rsidR="00037FEF" w:rsidRPr="00B61226" w:rsidRDefault="00037FEF" w:rsidP="00B61226">
      <w:pPr>
        <w:ind w:right="589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pict>
          <v:line id="_x0000_s1028" style="position:absolute;left:0;text-align:left;z-index:251656704" from="-9pt,9.5pt" to="540pt,9.5pt">
            <w10:wrap type="square"/>
          </v:line>
        </w:pict>
      </w:r>
    </w:p>
    <w:p w:rsidR="00037FEF" w:rsidRDefault="00037FEF" w:rsidP="007A2F5E">
      <w:pPr>
        <w:ind w:right="-1"/>
        <w:jc w:val="center"/>
        <w:rPr>
          <w:b/>
          <w:sz w:val="28"/>
          <w:szCs w:val="28"/>
          <w:u w:val="single"/>
        </w:rPr>
      </w:pPr>
    </w:p>
    <w:p w:rsidR="00037FEF" w:rsidRPr="00F654B5" w:rsidRDefault="00037FEF" w:rsidP="007A2F5E">
      <w:pPr>
        <w:ind w:right="-1"/>
        <w:jc w:val="both"/>
        <w:rPr>
          <w:b/>
          <w:u w:val="single"/>
        </w:rPr>
      </w:pPr>
    </w:p>
    <w:p w:rsidR="00037FEF" w:rsidRPr="006456D0" w:rsidRDefault="00037FEF" w:rsidP="007A2F5E">
      <w:pPr>
        <w:ind w:right="-1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  <w:u w:val="single"/>
        </w:rPr>
        <w:t>2014.05.03.</w:t>
      </w:r>
      <w:r w:rsidRPr="00AF624F">
        <w:rPr>
          <w:b/>
          <w:sz w:val="28"/>
          <w:szCs w:val="28"/>
          <w:u w:val="single"/>
        </w:rPr>
        <w:t>(Szombat</w:t>
      </w:r>
      <w:r>
        <w:rPr>
          <w:b/>
          <w:sz w:val="28"/>
          <w:szCs w:val="28"/>
          <w:u w:val="single"/>
        </w:rPr>
        <w:t>)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82265">
        <w:rPr>
          <w:b/>
          <w:sz w:val="22"/>
          <w:szCs w:val="22"/>
          <w:u w:val="single"/>
        </w:rPr>
        <w:t>II.</w:t>
      </w:r>
      <w:r>
        <w:rPr>
          <w:b/>
          <w:sz w:val="22"/>
          <w:szCs w:val="22"/>
          <w:u w:val="single"/>
        </w:rPr>
        <w:t>A</w:t>
      </w:r>
      <w:r w:rsidRPr="00E82265">
        <w:rPr>
          <w:b/>
          <w:sz w:val="22"/>
          <w:szCs w:val="22"/>
          <w:u w:val="single"/>
        </w:rPr>
        <w:t>ssz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  <w:t xml:space="preserve">    </w:t>
      </w:r>
      <w:r>
        <w:rPr>
          <w:b/>
          <w:sz w:val="22"/>
          <w:szCs w:val="22"/>
          <w:u w:val="single"/>
        </w:rPr>
        <w:t>Ellenőr</w:t>
      </w:r>
    </w:p>
    <w:p w:rsidR="00037FEF" w:rsidRDefault="00037FEF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37FEF" w:rsidRDefault="00037FEF" w:rsidP="007A2F5E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37FEF" w:rsidRPr="000106B6" w:rsidRDefault="00037FEF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15.00 - 17.00 óra</w:t>
      </w:r>
    </w:p>
    <w:p w:rsidR="00037FEF" w:rsidRDefault="00037FE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A.TÁLYA</w:t>
      </w:r>
      <w:r w:rsidRPr="00B85AF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BORSODNÁDASD</w:t>
      </w:r>
      <w:r>
        <w:rPr>
          <w:sz w:val="22"/>
          <w:szCs w:val="22"/>
        </w:rPr>
        <w:tab/>
        <w:t>Várallyay M.</w:t>
      </w:r>
      <w:r>
        <w:rPr>
          <w:sz w:val="22"/>
          <w:szCs w:val="22"/>
        </w:rPr>
        <w:tab/>
        <w:t>Gyenes R.</w:t>
      </w:r>
      <w:r>
        <w:rPr>
          <w:sz w:val="22"/>
          <w:szCs w:val="22"/>
        </w:rPr>
        <w:tab/>
        <w:t>Lovas N.</w:t>
      </w:r>
    </w:p>
    <w:p w:rsidR="00037FEF" w:rsidRDefault="00037FE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VERPELÉT</w:t>
      </w:r>
      <w:r w:rsidRPr="00B85AF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PÉTERVÁSÁRA</w:t>
      </w:r>
      <w:r>
        <w:rPr>
          <w:sz w:val="22"/>
          <w:szCs w:val="22"/>
        </w:rPr>
        <w:tab/>
        <w:t>Kónya I.</w:t>
      </w:r>
      <w:r>
        <w:rPr>
          <w:sz w:val="22"/>
          <w:szCs w:val="22"/>
        </w:rPr>
        <w:tab/>
        <w:t>Osváth E.</w:t>
      </w:r>
      <w:r>
        <w:rPr>
          <w:sz w:val="22"/>
          <w:szCs w:val="22"/>
        </w:rPr>
        <w:tab/>
        <w:t>Orovecz T.</w:t>
      </w:r>
    </w:p>
    <w:p w:rsidR="00037FEF" w:rsidRDefault="00037FE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BESENYŐTELEK</w:t>
      </w:r>
      <w:r w:rsidRPr="00B85AF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HERÉD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Szigetvári M.</w:t>
      </w:r>
      <w:r>
        <w:rPr>
          <w:sz w:val="22"/>
          <w:szCs w:val="22"/>
        </w:rPr>
        <w:tab/>
        <w:t>Derda J.</w:t>
      </w:r>
    </w:p>
    <w:p w:rsidR="00037FEF" w:rsidRDefault="00037FE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BÉLAPÁTFALVA</w:t>
      </w:r>
      <w:r w:rsidRPr="00B85AF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GY.HALÁSZ</w:t>
      </w:r>
      <w:r w:rsidRPr="00B85AF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sz w:val="22"/>
          <w:szCs w:val="22"/>
        </w:rPr>
        <w:t>Szigetvári Zs.</w:t>
      </w:r>
      <w:r>
        <w:rPr>
          <w:sz w:val="22"/>
          <w:szCs w:val="22"/>
        </w:rPr>
        <w:tab/>
        <w:t>Kocsis J.</w:t>
      </w:r>
      <w:r>
        <w:rPr>
          <w:sz w:val="22"/>
          <w:szCs w:val="22"/>
        </w:rPr>
        <w:tab/>
        <w:t>Szert B.</w:t>
      </w:r>
      <w:r>
        <w:rPr>
          <w:b/>
          <w:sz w:val="22"/>
          <w:szCs w:val="22"/>
        </w:rPr>
        <w:tab/>
      </w:r>
    </w:p>
    <w:p w:rsidR="00037FEF" w:rsidRDefault="00037FE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DETK</w:t>
      </w:r>
      <w:r w:rsidRPr="00B85AF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MAKLÁR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Szabó S.</w:t>
      </w:r>
      <w:r>
        <w:rPr>
          <w:sz w:val="22"/>
          <w:szCs w:val="22"/>
        </w:rPr>
        <w:tab/>
        <w:t>Tóthpál K.</w:t>
      </w:r>
      <w:r>
        <w:rPr>
          <w:sz w:val="22"/>
          <w:szCs w:val="22"/>
        </w:rPr>
        <w:tab/>
        <w:t>Gyetvai B.</w:t>
      </w:r>
    </w:p>
    <w:p w:rsidR="00037FEF" w:rsidRDefault="00037FE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DOMOSZLÓ</w:t>
      </w:r>
      <w:r w:rsidRPr="00B85AF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MARKAZ</w:t>
      </w:r>
      <w:r w:rsidRPr="009173E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7323A1">
        <w:rPr>
          <w:b/>
        </w:rPr>
        <w:t>Nógrád megyei játékvezetők</w:t>
      </w:r>
    </w:p>
    <w:p w:rsidR="00037FEF" w:rsidRDefault="00037FEF" w:rsidP="007A2F5E">
      <w:pPr>
        <w:ind w:right="-1"/>
        <w:jc w:val="both"/>
        <w:rPr>
          <w:sz w:val="22"/>
          <w:szCs w:val="22"/>
        </w:rPr>
      </w:pPr>
    </w:p>
    <w:p w:rsidR="00037FEF" w:rsidRPr="000106B6" w:rsidRDefault="00037FEF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15.00 - 17.00 óra</w:t>
      </w:r>
    </w:p>
    <w:p w:rsidR="00037FEF" w:rsidRDefault="00037FE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MÁTRABALLA</w:t>
      </w:r>
      <w:r w:rsidRPr="00C96EC2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T.LELESZ MSE </w:t>
      </w:r>
      <w:r>
        <w:rPr>
          <w:sz w:val="22"/>
          <w:szCs w:val="22"/>
        </w:rPr>
        <w:tab/>
        <w:t>Domoszlai L.</w:t>
      </w:r>
      <w:r>
        <w:rPr>
          <w:sz w:val="22"/>
          <w:szCs w:val="22"/>
        </w:rPr>
        <w:tab/>
        <w:t>Györki B.</w:t>
      </w:r>
      <w:r>
        <w:rPr>
          <w:sz w:val="22"/>
          <w:szCs w:val="22"/>
        </w:rPr>
        <w:tab/>
        <w:t>Farkas D.</w:t>
      </w:r>
    </w:p>
    <w:p w:rsidR="00037FEF" w:rsidRDefault="00037FE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HEVES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TARNAMÉRA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Molnár L.</w:t>
      </w:r>
      <w:r>
        <w:rPr>
          <w:sz w:val="22"/>
          <w:szCs w:val="22"/>
        </w:rPr>
        <w:tab/>
        <w:t>Jávorszki Z.</w:t>
      </w:r>
      <w:r>
        <w:rPr>
          <w:sz w:val="22"/>
          <w:szCs w:val="22"/>
        </w:rPr>
        <w:tab/>
        <w:t xml:space="preserve">Molnár R.       </w:t>
      </w:r>
      <w:r w:rsidRPr="004262F1">
        <w:rPr>
          <w:b/>
          <w:color w:val="0070C0"/>
        </w:rPr>
        <w:t>Tyukodi József</w:t>
      </w:r>
      <w:r>
        <w:rPr>
          <w:sz w:val="22"/>
          <w:szCs w:val="22"/>
        </w:rPr>
        <w:t xml:space="preserve">    </w:t>
      </w:r>
    </w:p>
    <w:p w:rsidR="00037FEF" w:rsidRDefault="00037FE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TISZANÁNA</w:t>
      </w:r>
      <w:r w:rsidRPr="00FB056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SZIHALOM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Tamasi S.</w:t>
      </w:r>
      <w:r>
        <w:rPr>
          <w:sz w:val="22"/>
          <w:szCs w:val="22"/>
        </w:rPr>
        <w:tab/>
        <w:t>dr.Lendvai G.</w:t>
      </w:r>
      <w:r>
        <w:rPr>
          <w:sz w:val="22"/>
          <w:szCs w:val="22"/>
        </w:rPr>
        <w:tab/>
        <w:t>Jóna K.</w:t>
      </w:r>
    </w:p>
    <w:p w:rsidR="00037FEF" w:rsidRDefault="00037FEF" w:rsidP="00FB0563">
      <w:pPr>
        <w:ind w:right="-1"/>
        <w:rPr>
          <w:sz w:val="22"/>
          <w:szCs w:val="22"/>
        </w:rPr>
      </w:pPr>
      <w:r>
        <w:rPr>
          <w:sz w:val="22"/>
          <w:szCs w:val="22"/>
        </w:rPr>
        <w:t>ERDŐTELEK</w:t>
      </w:r>
      <w:r w:rsidRPr="00FB056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A.TÁLYA </w:t>
      </w:r>
      <w:r w:rsidRPr="00C96EC2">
        <w:rPr>
          <w:b/>
          <w:color w:val="FF00FF"/>
          <w:sz w:val="18"/>
          <w:szCs w:val="18"/>
        </w:rPr>
        <w:t>(csak felnőtt)</w:t>
      </w:r>
      <w:r>
        <w:rPr>
          <w:sz w:val="22"/>
          <w:szCs w:val="22"/>
        </w:rPr>
        <w:tab/>
        <w:t>Kovács B.</w:t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  <w:t>Forgács L.</w:t>
      </w:r>
    </w:p>
    <w:p w:rsidR="00037FEF" w:rsidRDefault="00037FEF" w:rsidP="007A2F5E">
      <w:pPr>
        <w:ind w:right="-1"/>
        <w:rPr>
          <w:sz w:val="22"/>
          <w:szCs w:val="22"/>
        </w:rPr>
      </w:pPr>
      <w:r>
        <w:rPr>
          <w:sz w:val="22"/>
          <w:szCs w:val="22"/>
        </w:rPr>
        <w:t>HATVAN LOK.</w:t>
      </w:r>
      <w:r w:rsidRPr="00FB056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VÁMOSGYÖRK</w:t>
      </w:r>
      <w:r>
        <w:rPr>
          <w:sz w:val="22"/>
          <w:szCs w:val="22"/>
        </w:rPr>
        <w:tab/>
        <w:t>Bálint J.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Keskeny D.</w:t>
      </w:r>
    </w:p>
    <w:p w:rsidR="00037FEF" w:rsidRDefault="00037FEF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APC</w:t>
      </w:r>
      <w:r>
        <w:rPr>
          <w:b/>
          <w:color w:val="FF00FF"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SZÜCSI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Bodon P.</w:t>
      </w:r>
      <w:r>
        <w:rPr>
          <w:sz w:val="22"/>
          <w:szCs w:val="22"/>
        </w:rPr>
        <w:tab/>
        <w:t xml:space="preserve">Szabó P.          </w:t>
      </w:r>
      <w:r w:rsidRPr="005C506C">
        <w:rPr>
          <w:b/>
          <w:color w:val="0070C0"/>
        </w:rPr>
        <w:t>Márta Sándor</w:t>
      </w:r>
      <w:r>
        <w:rPr>
          <w:b/>
          <w:color w:val="0070C0"/>
        </w:rPr>
        <w:t xml:space="preserve"> </w:t>
      </w:r>
      <w:r w:rsidRPr="007323A1">
        <w:rPr>
          <w:b/>
          <w:color w:val="E36C0A"/>
        </w:rPr>
        <w:t>+</w:t>
      </w:r>
      <w:r>
        <w:rPr>
          <w:b/>
          <w:color w:val="0070C0"/>
        </w:rPr>
        <w:t xml:space="preserve"> </w:t>
      </w:r>
      <w:r w:rsidRPr="005C506C">
        <w:rPr>
          <w:b/>
          <w:color w:val="E36C0A"/>
        </w:rPr>
        <w:t>U 19</w:t>
      </w:r>
    </w:p>
    <w:p w:rsidR="00037FEF" w:rsidRDefault="00037FEF" w:rsidP="00FB0563">
      <w:pPr>
        <w:ind w:right="-1"/>
        <w:rPr>
          <w:sz w:val="22"/>
          <w:szCs w:val="22"/>
        </w:rPr>
      </w:pPr>
      <w:r>
        <w:rPr>
          <w:sz w:val="22"/>
          <w:szCs w:val="22"/>
        </w:rPr>
        <w:t>ZAGYVASZÁNTÓ</w:t>
      </w:r>
      <w:r>
        <w:rPr>
          <w:sz w:val="22"/>
          <w:szCs w:val="22"/>
        </w:rPr>
        <w:tab/>
        <w:t>VISONTA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Rozsnaki G.</w:t>
      </w:r>
      <w:r>
        <w:rPr>
          <w:sz w:val="22"/>
          <w:szCs w:val="22"/>
        </w:rPr>
        <w:tab/>
        <w:t>Báder J.</w:t>
      </w:r>
      <w:r>
        <w:rPr>
          <w:sz w:val="22"/>
          <w:szCs w:val="22"/>
        </w:rPr>
        <w:tab/>
        <w:t>Király Z.</w:t>
      </w:r>
    </w:p>
    <w:p w:rsidR="00037FEF" w:rsidRDefault="00037FEF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ENERGIA SC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BOLDOG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Rézműves F.</w:t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Nagy P.</w:t>
      </w:r>
    </w:p>
    <w:p w:rsidR="00037FEF" w:rsidRDefault="00037FEF" w:rsidP="00C96EC2">
      <w:pPr>
        <w:ind w:right="-1"/>
        <w:rPr>
          <w:sz w:val="22"/>
          <w:szCs w:val="22"/>
        </w:rPr>
      </w:pPr>
      <w:r>
        <w:rPr>
          <w:sz w:val="22"/>
          <w:szCs w:val="22"/>
        </w:rPr>
        <w:t>PETŐFIBÁNYA</w:t>
      </w:r>
      <w:r>
        <w:rPr>
          <w:sz w:val="22"/>
          <w:szCs w:val="22"/>
        </w:rPr>
        <w:tab/>
        <w:t>LŐRINCI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Kis  Zs.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Kelemen A. II</w:t>
      </w:r>
      <w:r>
        <w:rPr>
          <w:sz w:val="22"/>
          <w:szCs w:val="22"/>
        </w:rPr>
        <w:tab/>
        <w:t>Gergely J.</w:t>
      </w:r>
    </w:p>
    <w:p w:rsidR="00037FEF" w:rsidRDefault="00037FEF" w:rsidP="007A2F5E">
      <w:pPr>
        <w:ind w:right="-1"/>
        <w:rPr>
          <w:sz w:val="22"/>
          <w:szCs w:val="22"/>
        </w:rPr>
      </w:pPr>
    </w:p>
    <w:p w:rsidR="00037FEF" w:rsidRPr="000106B6" w:rsidRDefault="00037FEF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037FEF" w:rsidRDefault="00037FE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HEVESVEZEKÉNY</w:t>
      </w:r>
      <w:r>
        <w:rPr>
          <w:sz w:val="22"/>
          <w:szCs w:val="22"/>
        </w:rPr>
        <w:tab/>
        <w:t xml:space="preserve">VÁRASZÓ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Zsákai Zs.</w:t>
      </w:r>
      <w:r>
        <w:rPr>
          <w:sz w:val="22"/>
          <w:szCs w:val="22"/>
        </w:rPr>
        <w:tab/>
        <w:t>Krajczár Cs.</w:t>
      </w:r>
      <w:r>
        <w:rPr>
          <w:sz w:val="22"/>
          <w:szCs w:val="22"/>
        </w:rPr>
        <w:tab/>
        <w:t>Koroknai Á.</w:t>
      </w:r>
      <w:r>
        <w:rPr>
          <w:sz w:val="22"/>
          <w:szCs w:val="22"/>
        </w:rPr>
        <w:tab/>
      </w:r>
    </w:p>
    <w:p w:rsidR="00037FEF" w:rsidRDefault="00037FE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VÉCS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BALATON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Juhász Sz.</w:t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Lakatos N.     </w:t>
      </w:r>
      <w:r w:rsidRPr="00D17F7B">
        <w:rPr>
          <w:b/>
          <w:color w:val="0070C0"/>
        </w:rPr>
        <w:t>Reibl Imre</w:t>
      </w:r>
    </w:p>
    <w:p w:rsidR="00037FEF" w:rsidRDefault="00037FEF" w:rsidP="007A2F5E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037FEF" w:rsidRDefault="00037FEF" w:rsidP="007A2F5E">
      <w:pPr>
        <w:ind w:right="-1"/>
        <w:jc w:val="both"/>
        <w:rPr>
          <w:sz w:val="22"/>
          <w:szCs w:val="22"/>
        </w:rPr>
      </w:pPr>
    </w:p>
    <w:p w:rsidR="00037FEF" w:rsidRDefault="00037FEF" w:rsidP="007A2F5E">
      <w:pPr>
        <w:ind w:right="-1"/>
        <w:jc w:val="both"/>
        <w:rPr>
          <w:b/>
          <w:i/>
          <w:sz w:val="22"/>
          <w:szCs w:val="22"/>
          <w:u w:val="single"/>
        </w:rPr>
      </w:pPr>
      <w:r>
        <w:rPr>
          <w:b/>
          <w:sz w:val="28"/>
          <w:szCs w:val="28"/>
          <w:u w:val="single"/>
        </w:rPr>
        <w:t>2014.05.04.</w:t>
      </w:r>
      <w:r w:rsidRPr="00AF624F">
        <w:rPr>
          <w:b/>
          <w:sz w:val="28"/>
          <w:szCs w:val="28"/>
          <w:u w:val="single"/>
        </w:rPr>
        <w:t>(Vasárnap)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</w:t>
      </w:r>
      <w:r w:rsidRPr="00E1657E">
        <w:rPr>
          <w:b/>
          <w:sz w:val="22"/>
          <w:szCs w:val="22"/>
          <w:u w:val="single"/>
        </w:rPr>
        <w:t>Játékvezető</w:t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I.Assz.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E1657E">
        <w:rPr>
          <w:b/>
          <w:sz w:val="22"/>
          <w:szCs w:val="22"/>
          <w:u w:val="single"/>
        </w:rPr>
        <w:t>II.Assz</w:t>
      </w:r>
      <w:r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</w:rPr>
        <w:tab/>
        <w:t xml:space="preserve">     </w:t>
      </w:r>
      <w:r>
        <w:rPr>
          <w:b/>
          <w:sz w:val="22"/>
          <w:szCs w:val="22"/>
          <w:u w:val="single"/>
        </w:rPr>
        <w:t>Ellenőr</w:t>
      </w:r>
    </w:p>
    <w:p w:rsidR="00037FEF" w:rsidRDefault="00037FEF" w:rsidP="00890AA8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37FEF" w:rsidRDefault="00037FEF" w:rsidP="00890AA8">
      <w:pPr>
        <w:ind w:right="-1"/>
        <w:jc w:val="both"/>
        <w:rPr>
          <w:b/>
          <w:i/>
          <w:sz w:val="22"/>
          <w:szCs w:val="22"/>
          <w:u w:val="single"/>
        </w:rPr>
      </w:pPr>
    </w:p>
    <w:p w:rsidR="00037FEF" w:rsidRPr="000106B6" w:rsidRDefault="00037FEF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I. osztály 15.00 - 17.00 óra</w:t>
      </w:r>
    </w:p>
    <w:p w:rsidR="00037FEF" w:rsidRDefault="00037FEF" w:rsidP="00B85AF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GYAK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FÜZESABONY</w:t>
      </w:r>
      <w:r>
        <w:rPr>
          <w:sz w:val="22"/>
          <w:szCs w:val="22"/>
        </w:rPr>
        <w:tab/>
        <w:t>Szabó I.</w:t>
      </w:r>
      <w:r>
        <w:rPr>
          <w:sz w:val="22"/>
          <w:szCs w:val="22"/>
        </w:rPr>
        <w:tab/>
        <w:t>Lucián J.</w:t>
      </w:r>
      <w:r>
        <w:rPr>
          <w:sz w:val="22"/>
          <w:szCs w:val="22"/>
        </w:rPr>
        <w:tab/>
        <w:t xml:space="preserve">Dajkó T.        </w:t>
      </w:r>
      <w:r w:rsidRPr="00D17F7B">
        <w:rPr>
          <w:b/>
          <w:color w:val="0070C0"/>
        </w:rPr>
        <w:t>Kelemen Attila</w:t>
      </w:r>
    </w:p>
    <w:p w:rsidR="00037FEF" w:rsidRDefault="00037FEF" w:rsidP="00B85AF3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EGERSZALÓK </w:t>
      </w:r>
      <w:r>
        <w:rPr>
          <w:sz w:val="22"/>
          <w:szCs w:val="22"/>
        </w:rPr>
        <w:tab/>
        <w:t>NAGYRÉDE</w:t>
      </w:r>
      <w:r w:rsidRPr="00F6076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Szarvas L.</w:t>
      </w:r>
      <w:r>
        <w:rPr>
          <w:sz w:val="22"/>
          <w:szCs w:val="22"/>
        </w:rPr>
        <w:tab/>
        <w:t>Kecskés G.</w:t>
      </w:r>
      <w:r>
        <w:rPr>
          <w:sz w:val="22"/>
          <w:szCs w:val="22"/>
        </w:rPr>
        <w:tab/>
        <w:t>Pásztory K.</w:t>
      </w:r>
    </w:p>
    <w:p w:rsidR="00037FEF" w:rsidRDefault="00037FEF" w:rsidP="00F27C39">
      <w:pPr>
        <w:ind w:right="-1"/>
        <w:jc w:val="both"/>
        <w:rPr>
          <w:sz w:val="22"/>
          <w:szCs w:val="22"/>
        </w:rPr>
      </w:pPr>
    </w:p>
    <w:p w:rsidR="00037FEF" w:rsidRPr="000106B6" w:rsidRDefault="00037FEF" w:rsidP="00890AA8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II. osztály 15.00 - 17.00 óra</w:t>
      </w:r>
    </w:p>
    <w:p w:rsidR="00037FEF" w:rsidRDefault="00037FEF" w:rsidP="00FB0563">
      <w:pPr>
        <w:ind w:right="-1"/>
        <w:rPr>
          <w:sz w:val="22"/>
          <w:szCs w:val="22"/>
        </w:rPr>
      </w:pPr>
      <w:r>
        <w:rPr>
          <w:sz w:val="22"/>
          <w:szCs w:val="22"/>
        </w:rPr>
        <w:t>ABASÁR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POROSZLÓ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Berényi Á.</w:t>
      </w:r>
      <w:r>
        <w:rPr>
          <w:sz w:val="22"/>
          <w:szCs w:val="22"/>
        </w:rPr>
        <w:tab/>
        <w:t>Szigetvári Zs.</w:t>
      </w:r>
      <w:r>
        <w:rPr>
          <w:sz w:val="22"/>
          <w:szCs w:val="22"/>
        </w:rPr>
        <w:tab/>
        <w:t>Szert B.</w:t>
      </w:r>
      <w:r>
        <w:rPr>
          <w:sz w:val="22"/>
          <w:szCs w:val="22"/>
        </w:rPr>
        <w:tab/>
      </w:r>
    </w:p>
    <w:p w:rsidR="00037FEF" w:rsidRDefault="00037FEF" w:rsidP="00A5557A">
      <w:pPr>
        <w:ind w:right="-1"/>
        <w:rPr>
          <w:sz w:val="22"/>
          <w:szCs w:val="22"/>
        </w:rPr>
      </w:pPr>
      <w:r>
        <w:rPr>
          <w:sz w:val="22"/>
          <w:szCs w:val="22"/>
        </w:rPr>
        <w:t>MÁTRADERECSKE</w:t>
      </w:r>
      <w:r>
        <w:rPr>
          <w:sz w:val="22"/>
          <w:szCs w:val="22"/>
        </w:rPr>
        <w:tab/>
        <w:t>NOVAJ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Mencsik L.</w:t>
      </w:r>
      <w:r>
        <w:rPr>
          <w:sz w:val="22"/>
          <w:szCs w:val="22"/>
        </w:rPr>
        <w:tab/>
        <w:t>Varga L.</w:t>
      </w:r>
      <w:r>
        <w:rPr>
          <w:sz w:val="22"/>
          <w:szCs w:val="22"/>
        </w:rPr>
        <w:tab/>
        <w:t>Rozsnaki G.</w:t>
      </w:r>
    </w:p>
    <w:p w:rsidR="00037FEF" w:rsidRDefault="00037FEF" w:rsidP="00A5557A">
      <w:pPr>
        <w:ind w:right="-1"/>
        <w:rPr>
          <w:sz w:val="22"/>
          <w:szCs w:val="22"/>
        </w:rPr>
      </w:pPr>
      <w:r>
        <w:rPr>
          <w:sz w:val="22"/>
          <w:szCs w:val="22"/>
        </w:rPr>
        <w:t>CSÁNY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ECSÉD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Gyetvai B.</w:t>
      </w:r>
      <w:r>
        <w:rPr>
          <w:sz w:val="22"/>
          <w:szCs w:val="22"/>
        </w:rPr>
        <w:tab/>
        <w:t>Bodó I.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Báder J.</w:t>
      </w:r>
    </w:p>
    <w:p w:rsidR="00037FEF" w:rsidRDefault="00037FEF" w:rsidP="00FB0563">
      <w:pPr>
        <w:ind w:right="-1"/>
        <w:rPr>
          <w:sz w:val="22"/>
          <w:szCs w:val="22"/>
        </w:rPr>
      </w:pPr>
      <w:r>
        <w:rPr>
          <w:sz w:val="22"/>
          <w:szCs w:val="22"/>
        </w:rPr>
        <w:t>GY.SOLYMOS</w:t>
      </w:r>
      <w:r>
        <w:rPr>
          <w:sz w:val="22"/>
          <w:szCs w:val="22"/>
        </w:rPr>
        <w:tab/>
        <w:t>GY.TARJÁN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Ducsai J.</w:t>
      </w:r>
      <w:r>
        <w:rPr>
          <w:sz w:val="22"/>
          <w:szCs w:val="22"/>
        </w:rPr>
        <w:tab/>
        <w:t>Viktor F.</w:t>
      </w:r>
      <w:r>
        <w:rPr>
          <w:sz w:val="22"/>
          <w:szCs w:val="22"/>
        </w:rPr>
        <w:tab/>
        <w:t>Krisztián D.</w:t>
      </w:r>
    </w:p>
    <w:p w:rsidR="00037FEF" w:rsidRDefault="00037FEF" w:rsidP="00F65783">
      <w:pPr>
        <w:ind w:right="-1"/>
        <w:rPr>
          <w:sz w:val="22"/>
          <w:szCs w:val="22"/>
        </w:rPr>
      </w:pPr>
    </w:p>
    <w:p w:rsidR="00037FEF" w:rsidRPr="000106B6" w:rsidRDefault="00037FEF" w:rsidP="007A2F5E">
      <w:pPr>
        <w:ind w:right="-1"/>
        <w:jc w:val="both"/>
        <w:rPr>
          <w:b/>
          <w:sz w:val="28"/>
          <w:szCs w:val="28"/>
        </w:rPr>
      </w:pPr>
      <w:r>
        <w:rPr>
          <w:b/>
          <w:i/>
          <w:sz w:val="22"/>
          <w:szCs w:val="22"/>
          <w:u w:val="single"/>
        </w:rPr>
        <w:t>Megyei III. osztály 17.00 óra</w:t>
      </w:r>
    </w:p>
    <w:p w:rsidR="00037FEF" w:rsidRDefault="00037FEF" w:rsidP="008C51F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KARÁCSOND</w:t>
      </w:r>
      <w:r w:rsidRPr="008C51FF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EGRI SPORTC.</w:t>
      </w:r>
      <w:r>
        <w:rPr>
          <w:sz w:val="22"/>
          <w:szCs w:val="22"/>
        </w:rPr>
        <w:tab/>
        <w:t>Nagy P.</w:t>
      </w:r>
      <w:r>
        <w:rPr>
          <w:sz w:val="22"/>
          <w:szCs w:val="22"/>
        </w:rPr>
        <w:tab/>
        <w:t>Gergely J.</w:t>
      </w:r>
      <w:r>
        <w:rPr>
          <w:sz w:val="22"/>
          <w:szCs w:val="22"/>
        </w:rPr>
        <w:tab/>
        <w:t xml:space="preserve">Krisztián A.     </w:t>
      </w:r>
      <w:r w:rsidRPr="00D17F7B">
        <w:rPr>
          <w:b/>
          <w:color w:val="0070C0"/>
        </w:rPr>
        <w:t>Domoszlai János</w:t>
      </w:r>
      <w:r>
        <w:rPr>
          <w:sz w:val="22"/>
          <w:szCs w:val="22"/>
        </w:rPr>
        <w:t xml:space="preserve"> </w:t>
      </w:r>
    </w:p>
    <w:p w:rsidR="00037FEF" w:rsidRDefault="00037FEF" w:rsidP="008C51F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KÖMLŐ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MIKÓFALVA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Derda J.</w:t>
      </w:r>
      <w:r>
        <w:rPr>
          <w:sz w:val="22"/>
          <w:szCs w:val="22"/>
        </w:rPr>
        <w:tab/>
        <w:t>Farkas D.</w:t>
      </w:r>
      <w:r>
        <w:rPr>
          <w:sz w:val="22"/>
          <w:szCs w:val="22"/>
        </w:rPr>
        <w:tab/>
        <w:t>Rácz K.</w:t>
      </w:r>
    </w:p>
    <w:p w:rsidR="00037FEF" w:rsidRDefault="00037FEF" w:rsidP="008C51FF">
      <w:p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KERECSEND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PÉLY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Daru S.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Csathó Zs.</w:t>
      </w:r>
      <w:r>
        <w:rPr>
          <w:sz w:val="22"/>
          <w:szCs w:val="22"/>
        </w:rPr>
        <w:tab/>
        <w:t>Kisbenedek L.</w:t>
      </w:r>
    </w:p>
    <w:p w:rsidR="00037FEF" w:rsidRDefault="00037FEF" w:rsidP="007A2F5E">
      <w:pPr>
        <w:ind w:right="-1"/>
        <w:rPr>
          <w:sz w:val="22"/>
          <w:szCs w:val="22"/>
        </w:rPr>
      </w:pPr>
    </w:p>
    <w:sectPr w:rsidR="00037FEF" w:rsidSect="000427CC">
      <w:footerReference w:type="default" r:id="rId10"/>
      <w:pgSz w:w="11906" w:h="16838"/>
      <w:pgMar w:top="360" w:right="707" w:bottom="1417" w:left="540" w:header="708" w:footer="1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FEF" w:rsidRDefault="00037FEF">
      <w:r>
        <w:separator/>
      </w:r>
    </w:p>
  </w:endnote>
  <w:endnote w:type="continuationSeparator" w:id="0">
    <w:p w:rsidR="00037FEF" w:rsidRDefault="00037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FEF" w:rsidRDefault="00037FEF" w:rsidP="00435925">
    <w:pPr>
      <w:pStyle w:val="Footer"/>
      <w:tabs>
        <w:tab w:val="clear" w:pos="4536"/>
        <w:tab w:val="clear" w:pos="9072"/>
      </w:tabs>
      <w:ind w:right="27"/>
    </w:pPr>
    <w:r w:rsidRPr="006273B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3" o:spid="_x0000_i1026" type="#_x0000_t75" style="width:527.25pt;height:75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FEF" w:rsidRDefault="00037FEF">
      <w:r>
        <w:separator/>
      </w:r>
    </w:p>
  </w:footnote>
  <w:footnote w:type="continuationSeparator" w:id="0">
    <w:p w:rsidR="00037FEF" w:rsidRDefault="00037F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A1625"/>
    <w:multiLevelType w:val="hybridMultilevel"/>
    <w:tmpl w:val="80441236"/>
    <w:lvl w:ilvl="0" w:tplc="1F84646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>
    <w:nsid w:val="1E084C7F"/>
    <w:multiLevelType w:val="hybridMultilevel"/>
    <w:tmpl w:val="A7749EEC"/>
    <w:lvl w:ilvl="0" w:tplc="F58A42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8517221"/>
    <w:multiLevelType w:val="hybridMultilevel"/>
    <w:tmpl w:val="5330D7A4"/>
    <w:lvl w:ilvl="0" w:tplc="6C624486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44036735"/>
    <w:multiLevelType w:val="hybridMultilevel"/>
    <w:tmpl w:val="02C0E892"/>
    <w:lvl w:ilvl="0" w:tplc="24DA0F1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>
    <w:nsid w:val="49F4590F"/>
    <w:multiLevelType w:val="hybridMultilevel"/>
    <w:tmpl w:val="37EE3746"/>
    <w:lvl w:ilvl="0" w:tplc="2800F9A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52FC4DF3"/>
    <w:multiLevelType w:val="hybridMultilevel"/>
    <w:tmpl w:val="D21631DA"/>
    <w:lvl w:ilvl="0" w:tplc="B8B6CBD8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0A42CA"/>
    <w:multiLevelType w:val="hybridMultilevel"/>
    <w:tmpl w:val="4C1636B0"/>
    <w:lvl w:ilvl="0" w:tplc="47CCCA4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760A3AE2"/>
    <w:multiLevelType w:val="hybridMultilevel"/>
    <w:tmpl w:val="7F5C7AFC"/>
    <w:lvl w:ilvl="0" w:tplc="0010DF6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79E63AE4"/>
    <w:multiLevelType w:val="hybridMultilevel"/>
    <w:tmpl w:val="B4BE4BCC"/>
    <w:lvl w:ilvl="0" w:tplc="5900D2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>
    <w:nsid w:val="7EA01963"/>
    <w:multiLevelType w:val="hybridMultilevel"/>
    <w:tmpl w:val="684E19AC"/>
    <w:lvl w:ilvl="0" w:tplc="8194A812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BFF"/>
    <w:rsid w:val="000056D7"/>
    <w:rsid w:val="000106B6"/>
    <w:rsid w:val="00011259"/>
    <w:rsid w:val="00012013"/>
    <w:rsid w:val="000236C5"/>
    <w:rsid w:val="00025141"/>
    <w:rsid w:val="0003628D"/>
    <w:rsid w:val="00037FEF"/>
    <w:rsid w:val="00040894"/>
    <w:rsid w:val="000427CC"/>
    <w:rsid w:val="000513B4"/>
    <w:rsid w:val="00055622"/>
    <w:rsid w:val="0005682A"/>
    <w:rsid w:val="00056B9E"/>
    <w:rsid w:val="00063EC2"/>
    <w:rsid w:val="000644FE"/>
    <w:rsid w:val="00067BFF"/>
    <w:rsid w:val="00077E22"/>
    <w:rsid w:val="00081EBF"/>
    <w:rsid w:val="00087B29"/>
    <w:rsid w:val="000A16E1"/>
    <w:rsid w:val="000A242D"/>
    <w:rsid w:val="000C5AD2"/>
    <w:rsid w:val="000D2FFF"/>
    <w:rsid w:val="000E0645"/>
    <w:rsid w:val="000E2AEF"/>
    <w:rsid w:val="000F49AE"/>
    <w:rsid w:val="000F7A82"/>
    <w:rsid w:val="0010295B"/>
    <w:rsid w:val="0010326C"/>
    <w:rsid w:val="00117458"/>
    <w:rsid w:val="00121FB3"/>
    <w:rsid w:val="001237B4"/>
    <w:rsid w:val="00133947"/>
    <w:rsid w:val="00136DA1"/>
    <w:rsid w:val="001374CA"/>
    <w:rsid w:val="0014231D"/>
    <w:rsid w:val="00152EDB"/>
    <w:rsid w:val="00163AAC"/>
    <w:rsid w:val="0016401A"/>
    <w:rsid w:val="001759F3"/>
    <w:rsid w:val="001832F7"/>
    <w:rsid w:val="001907DA"/>
    <w:rsid w:val="001A0181"/>
    <w:rsid w:val="001A383A"/>
    <w:rsid w:val="001F236B"/>
    <w:rsid w:val="001F30C8"/>
    <w:rsid w:val="001F4EB3"/>
    <w:rsid w:val="001F617A"/>
    <w:rsid w:val="001F7832"/>
    <w:rsid w:val="0020392A"/>
    <w:rsid w:val="00204ED3"/>
    <w:rsid w:val="00205D81"/>
    <w:rsid w:val="00205DCC"/>
    <w:rsid w:val="00220F47"/>
    <w:rsid w:val="0022503D"/>
    <w:rsid w:val="0025783D"/>
    <w:rsid w:val="002647C1"/>
    <w:rsid w:val="00264C92"/>
    <w:rsid w:val="00265F65"/>
    <w:rsid w:val="00266E2C"/>
    <w:rsid w:val="00267C01"/>
    <w:rsid w:val="00270676"/>
    <w:rsid w:val="00272F48"/>
    <w:rsid w:val="0027648D"/>
    <w:rsid w:val="00286FA2"/>
    <w:rsid w:val="002879D4"/>
    <w:rsid w:val="002933D9"/>
    <w:rsid w:val="002976A6"/>
    <w:rsid w:val="002A163E"/>
    <w:rsid w:val="002A5AC6"/>
    <w:rsid w:val="002A5C27"/>
    <w:rsid w:val="002C45AF"/>
    <w:rsid w:val="002D53F0"/>
    <w:rsid w:val="002D5607"/>
    <w:rsid w:val="002E034D"/>
    <w:rsid w:val="002F749A"/>
    <w:rsid w:val="00301D00"/>
    <w:rsid w:val="00320BC6"/>
    <w:rsid w:val="00321570"/>
    <w:rsid w:val="00322B79"/>
    <w:rsid w:val="003257D5"/>
    <w:rsid w:val="00332EE1"/>
    <w:rsid w:val="003414D0"/>
    <w:rsid w:val="00341902"/>
    <w:rsid w:val="00341AF3"/>
    <w:rsid w:val="00341DF0"/>
    <w:rsid w:val="00345F85"/>
    <w:rsid w:val="00350477"/>
    <w:rsid w:val="00366504"/>
    <w:rsid w:val="00380C55"/>
    <w:rsid w:val="00384613"/>
    <w:rsid w:val="00395E0E"/>
    <w:rsid w:val="003A39BA"/>
    <w:rsid w:val="003B0C62"/>
    <w:rsid w:val="003B7B5E"/>
    <w:rsid w:val="003D4611"/>
    <w:rsid w:val="003E4C29"/>
    <w:rsid w:val="003F12CF"/>
    <w:rsid w:val="003F2753"/>
    <w:rsid w:val="003F4C99"/>
    <w:rsid w:val="003F5623"/>
    <w:rsid w:val="00400518"/>
    <w:rsid w:val="0040064B"/>
    <w:rsid w:val="00415150"/>
    <w:rsid w:val="00425101"/>
    <w:rsid w:val="004262F1"/>
    <w:rsid w:val="004355E7"/>
    <w:rsid w:val="00435925"/>
    <w:rsid w:val="004630BF"/>
    <w:rsid w:val="004648C1"/>
    <w:rsid w:val="00466EF9"/>
    <w:rsid w:val="0046719E"/>
    <w:rsid w:val="00474C84"/>
    <w:rsid w:val="00476C92"/>
    <w:rsid w:val="00480050"/>
    <w:rsid w:val="0048115B"/>
    <w:rsid w:val="004818C8"/>
    <w:rsid w:val="0048495D"/>
    <w:rsid w:val="004865C8"/>
    <w:rsid w:val="004A441E"/>
    <w:rsid w:val="004A5764"/>
    <w:rsid w:val="004A65FD"/>
    <w:rsid w:val="004A6DD3"/>
    <w:rsid w:val="004A767E"/>
    <w:rsid w:val="004B0925"/>
    <w:rsid w:val="004B1538"/>
    <w:rsid w:val="004B46A7"/>
    <w:rsid w:val="004B50A7"/>
    <w:rsid w:val="004B6C0C"/>
    <w:rsid w:val="004C09F0"/>
    <w:rsid w:val="004C355F"/>
    <w:rsid w:val="004C68C3"/>
    <w:rsid w:val="004D73C3"/>
    <w:rsid w:val="004F2AE6"/>
    <w:rsid w:val="004F2FD1"/>
    <w:rsid w:val="0050205D"/>
    <w:rsid w:val="005053D3"/>
    <w:rsid w:val="00507010"/>
    <w:rsid w:val="00515959"/>
    <w:rsid w:val="005232A8"/>
    <w:rsid w:val="005324BB"/>
    <w:rsid w:val="00534DAC"/>
    <w:rsid w:val="005363E6"/>
    <w:rsid w:val="005439AA"/>
    <w:rsid w:val="005532CC"/>
    <w:rsid w:val="00575B94"/>
    <w:rsid w:val="005804A9"/>
    <w:rsid w:val="00582027"/>
    <w:rsid w:val="00595C88"/>
    <w:rsid w:val="00597858"/>
    <w:rsid w:val="005A05EF"/>
    <w:rsid w:val="005A3FFC"/>
    <w:rsid w:val="005B5083"/>
    <w:rsid w:val="005B514A"/>
    <w:rsid w:val="005C0236"/>
    <w:rsid w:val="005C506C"/>
    <w:rsid w:val="005D504A"/>
    <w:rsid w:val="005D71BE"/>
    <w:rsid w:val="005E0A35"/>
    <w:rsid w:val="005F6229"/>
    <w:rsid w:val="005F730C"/>
    <w:rsid w:val="00600E08"/>
    <w:rsid w:val="006044E6"/>
    <w:rsid w:val="0061252A"/>
    <w:rsid w:val="00612849"/>
    <w:rsid w:val="00612E1D"/>
    <w:rsid w:val="006144A8"/>
    <w:rsid w:val="0062304D"/>
    <w:rsid w:val="006273B2"/>
    <w:rsid w:val="0063261D"/>
    <w:rsid w:val="0063308E"/>
    <w:rsid w:val="006401BD"/>
    <w:rsid w:val="006456D0"/>
    <w:rsid w:val="006560E7"/>
    <w:rsid w:val="006745F0"/>
    <w:rsid w:val="00680783"/>
    <w:rsid w:val="006832D8"/>
    <w:rsid w:val="00684269"/>
    <w:rsid w:val="006A1401"/>
    <w:rsid w:val="006A3DD0"/>
    <w:rsid w:val="006B503B"/>
    <w:rsid w:val="006B65A3"/>
    <w:rsid w:val="006B6B26"/>
    <w:rsid w:val="006C6142"/>
    <w:rsid w:val="006D14B3"/>
    <w:rsid w:val="006D64B8"/>
    <w:rsid w:val="006E7ED8"/>
    <w:rsid w:val="006F6068"/>
    <w:rsid w:val="006F6414"/>
    <w:rsid w:val="00710BFF"/>
    <w:rsid w:val="00724881"/>
    <w:rsid w:val="00731437"/>
    <w:rsid w:val="007323A1"/>
    <w:rsid w:val="00742F5D"/>
    <w:rsid w:val="00743F0C"/>
    <w:rsid w:val="00774930"/>
    <w:rsid w:val="00776757"/>
    <w:rsid w:val="00792E41"/>
    <w:rsid w:val="007A2DB4"/>
    <w:rsid w:val="007A2F5E"/>
    <w:rsid w:val="007B632E"/>
    <w:rsid w:val="007B74E2"/>
    <w:rsid w:val="007C0A06"/>
    <w:rsid w:val="007C742F"/>
    <w:rsid w:val="007D003D"/>
    <w:rsid w:val="007E5516"/>
    <w:rsid w:val="007F6422"/>
    <w:rsid w:val="0081411D"/>
    <w:rsid w:val="008266F0"/>
    <w:rsid w:val="0083016F"/>
    <w:rsid w:val="00854731"/>
    <w:rsid w:val="008574B1"/>
    <w:rsid w:val="00857CC0"/>
    <w:rsid w:val="00866A2B"/>
    <w:rsid w:val="00875A1F"/>
    <w:rsid w:val="00890AA8"/>
    <w:rsid w:val="008A2E3E"/>
    <w:rsid w:val="008B1903"/>
    <w:rsid w:val="008C51FF"/>
    <w:rsid w:val="008C6DC0"/>
    <w:rsid w:val="008E4848"/>
    <w:rsid w:val="008E4DE7"/>
    <w:rsid w:val="008E63C2"/>
    <w:rsid w:val="008F203C"/>
    <w:rsid w:val="008F2373"/>
    <w:rsid w:val="0090700A"/>
    <w:rsid w:val="009126FB"/>
    <w:rsid w:val="00913C32"/>
    <w:rsid w:val="00914B8C"/>
    <w:rsid w:val="009173E8"/>
    <w:rsid w:val="0092661D"/>
    <w:rsid w:val="00932E44"/>
    <w:rsid w:val="009344E8"/>
    <w:rsid w:val="009609B9"/>
    <w:rsid w:val="00960F9B"/>
    <w:rsid w:val="00962C4B"/>
    <w:rsid w:val="00971F2D"/>
    <w:rsid w:val="00974C60"/>
    <w:rsid w:val="0098736A"/>
    <w:rsid w:val="009B0827"/>
    <w:rsid w:val="009B0E14"/>
    <w:rsid w:val="009C0AB9"/>
    <w:rsid w:val="009C2FF8"/>
    <w:rsid w:val="009C4327"/>
    <w:rsid w:val="009C6319"/>
    <w:rsid w:val="009C7CD0"/>
    <w:rsid w:val="009D1038"/>
    <w:rsid w:val="009D27DC"/>
    <w:rsid w:val="009D5BB1"/>
    <w:rsid w:val="009E2875"/>
    <w:rsid w:val="009E319B"/>
    <w:rsid w:val="009E4957"/>
    <w:rsid w:val="009F60CD"/>
    <w:rsid w:val="00A01DE2"/>
    <w:rsid w:val="00A02321"/>
    <w:rsid w:val="00A02D5E"/>
    <w:rsid w:val="00A10B15"/>
    <w:rsid w:val="00A1310E"/>
    <w:rsid w:val="00A16F1F"/>
    <w:rsid w:val="00A25D23"/>
    <w:rsid w:val="00A30810"/>
    <w:rsid w:val="00A3713D"/>
    <w:rsid w:val="00A519BD"/>
    <w:rsid w:val="00A5557A"/>
    <w:rsid w:val="00A60323"/>
    <w:rsid w:val="00A71DC1"/>
    <w:rsid w:val="00A82C55"/>
    <w:rsid w:val="00A8514C"/>
    <w:rsid w:val="00A91F62"/>
    <w:rsid w:val="00AA0CB5"/>
    <w:rsid w:val="00AA44E1"/>
    <w:rsid w:val="00AA649A"/>
    <w:rsid w:val="00AB4EB2"/>
    <w:rsid w:val="00AB7B42"/>
    <w:rsid w:val="00AC37B5"/>
    <w:rsid w:val="00AC775E"/>
    <w:rsid w:val="00AD012E"/>
    <w:rsid w:val="00AE4CCA"/>
    <w:rsid w:val="00AE785C"/>
    <w:rsid w:val="00AF624F"/>
    <w:rsid w:val="00B122A0"/>
    <w:rsid w:val="00B158BA"/>
    <w:rsid w:val="00B304BB"/>
    <w:rsid w:val="00B333D6"/>
    <w:rsid w:val="00B3568B"/>
    <w:rsid w:val="00B36A06"/>
    <w:rsid w:val="00B44DD6"/>
    <w:rsid w:val="00B60B99"/>
    <w:rsid w:val="00B61226"/>
    <w:rsid w:val="00B6585E"/>
    <w:rsid w:val="00B85AF3"/>
    <w:rsid w:val="00B90198"/>
    <w:rsid w:val="00BA4099"/>
    <w:rsid w:val="00BA68CD"/>
    <w:rsid w:val="00BB3320"/>
    <w:rsid w:val="00BB5B3E"/>
    <w:rsid w:val="00BB7702"/>
    <w:rsid w:val="00BC5803"/>
    <w:rsid w:val="00BD091F"/>
    <w:rsid w:val="00BD2D51"/>
    <w:rsid w:val="00BF0512"/>
    <w:rsid w:val="00BF2FEE"/>
    <w:rsid w:val="00C03067"/>
    <w:rsid w:val="00C21BFB"/>
    <w:rsid w:val="00C2443C"/>
    <w:rsid w:val="00C334C9"/>
    <w:rsid w:val="00C33623"/>
    <w:rsid w:val="00C40277"/>
    <w:rsid w:val="00C40CC1"/>
    <w:rsid w:val="00C42D9D"/>
    <w:rsid w:val="00C51935"/>
    <w:rsid w:val="00C56D3B"/>
    <w:rsid w:val="00C6435F"/>
    <w:rsid w:val="00C64484"/>
    <w:rsid w:val="00C80356"/>
    <w:rsid w:val="00C80CB9"/>
    <w:rsid w:val="00C874E2"/>
    <w:rsid w:val="00C93B3C"/>
    <w:rsid w:val="00C93C14"/>
    <w:rsid w:val="00C96EC2"/>
    <w:rsid w:val="00CA6C0B"/>
    <w:rsid w:val="00CB25FB"/>
    <w:rsid w:val="00CB5AFA"/>
    <w:rsid w:val="00CC0B6C"/>
    <w:rsid w:val="00CC187C"/>
    <w:rsid w:val="00CD2FEC"/>
    <w:rsid w:val="00CE0D19"/>
    <w:rsid w:val="00CE54F8"/>
    <w:rsid w:val="00CF00F5"/>
    <w:rsid w:val="00D01033"/>
    <w:rsid w:val="00D11BCF"/>
    <w:rsid w:val="00D17F7B"/>
    <w:rsid w:val="00D23B33"/>
    <w:rsid w:val="00D23BB0"/>
    <w:rsid w:val="00D36630"/>
    <w:rsid w:val="00D37FFE"/>
    <w:rsid w:val="00D4374A"/>
    <w:rsid w:val="00D45415"/>
    <w:rsid w:val="00D5410B"/>
    <w:rsid w:val="00D54814"/>
    <w:rsid w:val="00D560CC"/>
    <w:rsid w:val="00D56DF2"/>
    <w:rsid w:val="00D72009"/>
    <w:rsid w:val="00D7615B"/>
    <w:rsid w:val="00D9658A"/>
    <w:rsid w:val="00D97910"/>
    <w:rsid w:val="00DA49D6"/>
    <w:rsid w:val="00DB2B3C"/>
    <w:rsid w:val="00DB41FF"/>
    <w:rsid w:val="00DD6B1E"/>
    <w:rsid w:val="00DE0400"/>
    <w:rsid w:val="00DE1A2A"/>
    <w:rsid w:val="00DE1C0C"/>
    <w:rsid w:val="00DE20D4"/>
    <w:rsid w:val="00DE5197"/>
    <w:rsid w:val="00DF06E6"/>
    <w:rsid w:val="00DF078C"/>
    <w:rsid w:val="00E059A8"/>
    <w:rsid w:val="00E14347"/>
    <w:rsid w:val="00E164B3"/>
    <w:rsid w:val="00E1657E"/>
    <w:rsid w:val="00E23C08"/>
    <w:rsid w:val="00E25ED8"/>
    <w:rsid w:val="00E307BE"/>
    <w:rsid w:val="00E3424C"/>
    <w:rsid w:val="00E460F3"/>
    <w:rsid w:val="00E5634A"/>
    <w:rsid w:val="00E6679F"/>
    <w:rsid w:val="00E71830"/>
    <w:rsid w:val="00E74809"/>
    <w:rsid w:val="00E82265"/>
    <w:rsid w:val="00E8517D"/>
    <w:rsid w:val="00E9025F"/>
    <w:rsid w:val="00E94426"/>
    <w:rsid w:val="00EA218C"/>
    <w:rsid w:val="00EB09EA"/>
    <w:rsid w:val="00EC6A9B"/>
    <w:rsid w:val="00ED2715"/>
    <w:rsid w:val="00ED63DE"/>
    <w:rsid w:val="00EE592D"/>
    <w:rsid w:val="00EE6DC0"/>
    <w:rsid w:val="00F00448"/>
    <w:rsid w:val="00F069CC"/>
    <w:rsid w:val="00F13F7D"/>
    <w:rsid w:val="00F27C39"/>
    <w:rsid w:val="00F467E0"/>
    <w:rsid w:val="00F508FD"/>
    <w:rsid w:val="00F52C7E"/>
    <w:rsid w:val="00F6076B"/>
    <w:rsid w:val="00F643C3"/>
    <w:rsid w:val="00F654B5"/>
    <w:rsid w:val="00F65783"/>
    <w:rsid w:val="00F816CA"/>
    <w:rsid w:val="00F830FB"/>
    <w:rsid w:val="00F836F2"/>
    <w:rsid w:val="00F942F8"/>
    <w:rsid w:val="00F972CE"/>
    <w:rsid w:val="00FA36D7"/>
    <w:rsid w:val="00FB0563"/>
    <w:rsid w:val="00FB1E17"/>
    <w:rsid w:val="00FB7CFB"/>
    <w:rsid w:val="00FC228D"/>
    <w:rsid w:val="00FC6B4F"/>
    <w:rsid w:val="00FD38E7"/>
    <w:rsid w:val="00FE0C76"/>
    <w:rsid w:val="00FE2058"/>
    <w:rsid w:val="00FF6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1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74930"/>
    <w:pPr>
      <w:keepNext/>
      <w:outlineLvl w:val="0"/>
    </w:pPr>
    <w:rPr>
      <w:b/>
      <w:szCs w:val="2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56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rsid w:val="0071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56A"/>
    <w:rPr>
      <w:sz w:val="0"/>
      <w:szCs w:val="0"/>
    </w:rPr>
  </w:style>
  <w:style w:type="character" w:styleId="Hyperlink">
    <w:name w:val="Hyperlink"/>
    <w:basedOn w:val="DefaultParagraphFont"/>
    <w:uiPriority w:val="99"/>
    <w:rsid w:val="00ED271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556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326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556A"/>
    <w:rPr>
      <w:sz w:val="24"/>
      <w:szCs w:val="24"/>
    </w:rPr>
  </w:style>
  <w:style w:type="table" w:styleId="TableGrid">
    <w:name w:val="Table Grid"/>
    <w:basedOn w:val="TableNormal"/>
    <w:uiPriority w:val="99"/>
    <w:rsid w:val="004B15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61226"/>
    <w:pPr>
      <w:jc w:val="center"/>
    </w:pPr>
    <w:rPr>
      <w:b/>
      <w:sz w:val="52"/>
      <w:szCs w:val="20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6D556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322B79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8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elasz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283</Words>
  <Characters>1960</Characters>
  <Application>Microsoft Office Outlook</Application>
  <DocSecurity>0</DocSecurity>
  <Lines>0</Lines>
  <Paragraphs>0</Paragraphs>
  <ScaleCrop>false</ScaleCrop>
  <Company>HELASZ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MAGYAR LABDARÚGÓ SZÖVETSÉG</dc:title>
  <dc:subject/>
  <dc:creator>Peti</dc:creator>
  <cp:keywords/>
  <dc:description/>
  <cp:lastModifiedBy>USER</cp:lastModifiedBy>
  <cp:revision>3</cp:revision>
  <cp:lastPrinted>2013-02-11T08:10:00Z</cp:lastPrinted>
  <dcterms:created xsi:type="dcterms:W3CDTF">2014-05-02T07:01:00Z</dcterms:created>
  <dcterms:modified xsi:type="dcterms:W3CDTF">2014-05-02T08:18:00Z</dcterms:modified>
</cp:coreProperties>
</file>