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EF2" w:rsidRPr="00DE1A2A" w:rsidRDefault="00945EF2" w:rsidP="00E27F3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 sz. Kiküldetési Rendelvény</w:t>
      </w:r>
    </w:p>
    <w:p w:rsidR="00945EF2" w:rsidRPr="00DE1A2A" w:rsidRDefault="00945EF2" w:rsidP="00E27F30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945EF2" w:rsidRPr="00DE1A2A" w:rsidRDefault="00945EF2" w:rsidP="00E27F30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201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03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08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 (Szombat)</w:t>
      </w:r>
      <w:r w:rsidRPr="00DE1A2A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Játékvezető</w:t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I.</w:t>
      </w:r>
      <w:r>
        <w:rPr>
          <w:rFonts w:ascii="Times New Roman" w:hAnsi="Times New Roman" w:cs="Times New Roman"/>
          <w:b/>
          <w:bCs/>
          <w:u w:val="single"/>
        </w:rPr>
        <w:t xml:space="preserve"> A</w:t>
      </w:r>
      <w:r w:rsidRPr="00DE1A2A">
        <w:rPr>
          <w:rFonts w:ascii="Times New Roman" w:hAnsi="Times New Roman" w:cs="Times New Roman"/>
          <w:b/>
          <w:bCs/>
          <w:u w:val="single"/>
        </w:rPr>
        <w:t>ssz.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II.</w:t>
      </w:r>
      <w:r>
        <w:rPr>
          <w:rFonts w:ascii="Times New Roman" w:hAnsi="Times New Roman" w:cs="Times New Roman"/>
          <w:b/>
          <w:bCs/>
          <w:u w:val="single"/>
        </w:rPr>
        <w:t xml:space="preserve"> A</w:t>
      </w:r>
      <w:r w:rsidRPr="00DE1A2A">
        <w:rPr>
          <w:rFonts w:ascii="Times New Roman" w:hAnsi="Times New Roman" w:cs="Times New Roman"/>
          <w:b/>
          <w:bCs/>
          <w:u w:val="single"/>
        </w:rPr>
        <w:t>ssz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ab/>
        <w:t xml:space="preserve">   </w:t>
      </w:r>
      <w:r w:rsidRPr="00DE1A2A">
        <w:rPr>
          <w:rFonts w:ascii="Times New Roman" w:hAnsi="Times New Roman" w:cs="Times New Roman"/>
          <w:b/>
          <w:bCs/>
          <w:u w:val="single"/>
        </w:rPr>
        <w:t>Ellenőr</w:t>
      </w:r>
    </w:p>
    <w:p w:rsidR="00945EF2" w:rsidRPr="00DE1A2A" w:rsidRDefault="00945EF2" w:rsidP="00E27F3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Megyei I. osztály 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2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0 -1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4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óra</w:t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DETK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>BESENYŐTELEK</w:t>
      </w:r>
      <w:r>
        <w:rPr>
          <w:rFonts w:ascii="Times New Roman" w:hAnsi="Times New Roman" w:cs="Times New Roman"/>
        </w:rPr>
        <w:tab/>
        <w:t>Szabó I.</w:t>
      </w:r>
      <w:r>
        <w:rPr>
          <w:rFonts w:ascii="Times New Roman" w:hAnsi="Times New Roman" w:cs="Times New Roman"/>
        </w:rPr>
        <w:tab/>
        <w:t>Dajkó T.</w:t>
      </w:r>
      <w:r>
        <w:rPr>
          <w:rFonts w:ascii="Times New Roman" w:hAnsi="Times New Roman" w:cs="Times New Roman"/>
        </w:rPr>
        <w:tab/>
        <w:t xml:space="preserve">Pásztory K.      </w:t>
      </w:r>
      <w:r w:rsidRPr="00760028">
        <w:rPr>
          <w:rFonts w:ascii="Times New Roman" w:hAnsi="Times New Roman" w:cs="Times New Roman"/>
          <w:b/>
          <w:bCs/>
          <w:color w:val="0070C0"/>
          <w:sz w:val="24"/>
          <w:szCs w:val="24"/>
        </w:rPr>
        <w:t>Domoszlai János</w:t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DOMOSZLÓ</w:t>
      </w:r>
      <w:r w:rsidRPr="003C62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>VERPELÉT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Lucián J.</w:t>
      </w:r>
      <w:r>
        <w:rPr>
          <w:rFonts w:ascii="Times New Roman" w:hAnsi="Times New Roman" w:cs="Times New Roman"/>
        </w:rPr>
        <w:tab/>
        <w:t>Viktor F.</w:t>
      </w:r>
      <w:r>
        <w:rPr>
          <w:rFonts w:ascii="Times New Roman" w:hAnsi="Times New Roman" w:cs="Times New Roman"/>
        </w:rPr>
        <w:tab/>
        <w:t xml:space="preserve">Palásti K.         </w:t>
      </w:r>
      <w:r w:rsidRPr="00760028">
        <w:rPr>
          <w:rFonts w:ascii="Times New Roman" w:hAnsi="Times New Roman" w:cs="Times New Roman"/>
          <w:b/>
          <w:bCs/>
          <w:color w:val="0070C0"/>
          <w:sz w:val="24"/>
          <w:szCs w:val="24"/>
        </w:rPr>
        <w:t>Berta László</w:t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EGERSZALÓK</w:t>
      </w:r>
      <w:r>
        <w:rPr>
          <w:rFonts w:ascii="Times New Roman" w:hAnsi="Times New Roman" w:cs="Times New Roman"/>
        </w:rPr>
        <w:tab/>
        <w:t>PÉTERVÁSÁRA</w:t>
      </w:r>
      <w:r>
        <w:rPr>
          <w:rFonts w:ascii="Times New Roman" w:hAnsi="Times New Roman" w:cs="Times New Roman"/>
        </w:rPr>
        <w:tab/>
        <w:t>Kónya I.</w:t>
      </w:r>
      <w:r>
        <w:rPr>
          <w:rFonts w:ascii="Times New Roman" w:hAnsi="Times New Roman" w:cs="Times New Roman"/>
        </w:rPr>
        <w:tab/>
        <w:t>Gyenes R.</w:t>
      </w:r>
      <w:r>
        <w:rPr>
          <w:rFonts w:ascii="Times New Roman" w:hAnsi="Times New Roman" w:cs="Times New Roman"/>
        </w:rPr>
        <w:tab/>
        <w:t xml:space="preserve">Lovas N.         </w:t>
      </w:r>
      <w:r w:rsidRPr="00760028">
        <w:rPr>
          <w:rFonts w:ascii="Times New Roman" w:hAnsi="Times New Roman" w:cs="Times New Roman"/>
          <w:b/>
          <w:bCs/>
          <w:color w:val="0070C0"/>
          <w:sz w:val="24"/>
          <w:szCs w:val="24"/>
        </w:rPr>
        <w:t>Tyukodi József</w:t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NAGYRÉDE</w:t>
      </w:r>
      <w:r w:rsidRPr="003C62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>HERÉD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Várallyay M.</w:t>
      </w:r>
      <w:r>
        <w:rPr>
          <w:rFonts w:ascii="Times New Roman" w:hAnsi="Times New Roman" w:cs="Times New Roman"/>
        </w:rPr>
        <w:tab/>
        <w:t>Kovács B.</w:t>
      </w:r>
      <w:r>
        <w:rPr>
          <w:rFonts w:ascii="Times New Roman" w:hAnsi="Times New Roman" w:cs="Times New Roman"/>
        </w:rPr>
        <w:tab/>
        <w:t>Krisztián D.</w:t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FÜZESABONY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GY.HALÁSZ</w:t>
      </w:r>
      <w:r w:rsidRPr="00DE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Kis Zs.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Báder J.</w:t>
      </w:r>
      <w:r>
        <w:rPr>
          <w:rFonts w:ascii="Times New Roman" w:hAnsi="Times New Roman" w:cs="Times New Roman"/>
        </w:rPr>
        <w:tab/>
        <w:t xml:space="preserve">Bodó I.            </w:t>
      </w:r>
      <w:r w:rsidRPr="00760028">
        <w:rPr>
          <w:rFonts w:ascii="Times New Roman" w:hAnsi="Times New Roman" w:cs="Times New Roman"/>
          <w:b/>
          <w:bCs/>
          <w:color w:val="0070C0"/>
          <w:sz w:val="24"/>
          <w:szCs w:val="24"/>
        </w:rPr>
        <w:t>Reibl Imre</w:t>
      </w:r>
    </w:p>
    <w:p w:rsidR="00945EF2" w:rsidRDefault="00945EF2" w:rsidP="005B0D7F">
      <w:pPr>
        <w:tabs>
          <w:tab w:val="left" w:pos="708"/>
          <w:tab w:val="left" w:pos="1416"/>
          <w:tab w:val="left" w:pos="2124"/>
          <w:tab w:val="left" w:pos="2832"/>
          <w:tab w:val="left" w:pos="3555"/>
        </w:tabs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BÉLAPÁTFALVA</w:t>
      </w:r>
      <w:r w:rsidRPr="003C62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>A.TÁLYA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Pádár Sz.</w:t>
      </w:r>
      <w:r>
        <w:rPr>
          <w:rFonts w:ascii="Times New Roman" w:hAnsi="Times New Roman" w:cs="Times New Roman"/>
        </w:rPr>
        <w:tab/>
        <w:t>Derda J.</w:t>
      </w:r>
      <w:r>
        <w:rPr>
          <w:rFonts w:ascii="Times New Roman" w:hAnsi="Times New Roman" w:cs="Times New Roman"/>
        </w:rPr>
        <w:tab/>
        <w:t>Forgó Zs.</w:t>
      </w:r>
    </w:p>
    <w:p w:rsidR="00945EF2" w:rsidRDefault="00945EF2" w:rsidP="00EA4F38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MARKAZ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>MAKLÁR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Mencsik L.</w:t>
      </w:r>
      <w:r>
        <w:rPr>
          <w:rFonts w:ascii="Times New Roman" w:hAnsi="Times New Roman" w:cs="Times New Roman"/>
        </w:rPr>
        <w:tab/>
        <w:t>Tamasi S.</w:t>
      </w:r>
      <w:r>
        <w:rPr>
          <w:rFonts w:ascii="Times New Roman" w:hAnsi="Times New Roman" w:cs="Times New Roman"/>
        </w:rPr>
        <w:tab/>
        <w:t xml:space="preserve">Rézműves F. </w:t>
      </w:r>
    </w:p>
    <w:p w:rsidR="00945EF2" w:rsidRDefault="00945EF2" w:rsidP="00E16B8B">
      <w:pPr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945EF2" w:rsidRPr="00DE1A2A" w:rsidRDefault="00945EF2" w:rsidP="00E16B8B">
      <w:pPr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U18 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I. o. 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óra</w:t>
      </w:r>
    </w:p>
    <w:p w:rsidR="00945EF2" w:rsidRPr="00DE1A2A" w:rsidRDefault="00945EF2" w:rsidP="00E16B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DVTK SE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DVSC-DLA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Rozsnaki G.</w:t>
      </w:r>
      <w:r>
        <w:rPr>
          <w:rFonts w:ascii="Times New Roman" w:hAnsi="Times New Roman" w:cs="Times New Roman"/>
        </w:rPr>
        <w:tab/>
        <w:t>Csathó Zs.</w:t>
      </w:r>
      <w:r>
        <w:rPr>
          <w:rFonts w:ascii="Times New Roman" w:hAnsi="Times New Roman" w:cs="Times New Roman"/>
        </w:rPr>
        <w:tab/>
        <w:t>Molnár R.</w:t>
      </w:r>
      <w:r>
        <w:rPr>
          <w:rFonts w:ascii="Times New Roman" w:hAnsi="Times New Roman" w:cs="Times New Roman"/>
        </w:rPr>
        <w:tab/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</w:p>
    <w:p w:rsidR="00945EF2" w:rsidRPr="00DE1A2A" w:rsidRDefault="00945EF2" w:rsidP="0002572C">
      <w:pPr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U16 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I. o. 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óra</w:t>
      </w:r>
    </w:p>
    <w:p w:rsidR="00945EF2" w:rsidRPr="00DE1A2A" w:rsidRDefault="00945EF2" w:rsidP="00667B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DVTK SE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DVSC-DLA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Szigetvári M.</w:t>
      </w:r>
      <w:r>
        <w:rPr>
          <w:rFonts w:ascii="Times New Roman" w:hAnsi="Times New Roman" w:cs="Times New Roman"/>
        </w:rPr>
        <w:tab/>
        <w:t>Molnár R.</w:t>
      </w:r>
      <w:r>
        <w:rPr>
          <w:rFonts w:ascii="Times New Roman" w:hAnsi="Times New Roman" w:cs="Times New Roman"/>
        </w:rPr>
        <w:tab/>
        <w:t>Csathó Zs.</w:t>
      </w:r>
    </w:p>
    <w:p w:rsidR="00945EF2" w:rsidRPr="00DE1A2A" w:rsidRDefault="00945EF2" w:rsidP="00E27F30">
      <w:pPr>
        <w:jc w:val="both"/>
        <w:rPr>
          <w:rFonts w:ascii="Times New Roman" w:hAnsi="Times New Roman" w:cs="Times New Roman"/>
        </w:rPr>
      </w:pPr>
    </w:p>
    <w:p w:rsidR="00945EF2" w:rsidRPr="00DE1A2A" w:rsidRDefault="00945EF2" w:rsidP="00E27F30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 xml:space="preserve">U17-21 II. o. </w:t>
      </w:r>
      <w:r>
        <w:rPr>
          <w:rFonts w:ascii="Times New Roman" w:hAnsi="Times New Roman" w:cs="Times New Roman"/>
          <w:b/>
          <w:bCs/>
          <w:i/>
          <w:iCs/>
          <w:u w:val="single"/>
        </w:rPr>
        <w:t>Észak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-Kelet 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.00 -1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óra</w:t>
      </w:r>
    </w:p>
    <w:p w:rsidR="00945EF2" w:rsidRPr="00DE1A2A" w:rsidRDefault="00945EF2" w:rsidP="004A12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FELSŐTÁRKÁNY</w:t>
      </w:r>
      <w:r>
        <w:rPr>
          <w:rFonts w:ascii="Times New Roman" w:hAnsi="Times New Roman" w:cs="Times New Roman"/>
        </w:rPr>
        <w:tab/>
        <w:t>BALMAZÚJVÁROS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Györki B.</w:t>
      </w:r>
      <w:r>
        <w:rPr>
          <w:rFonts w:ascii="Times New Roman" w:hAnsi="Times New Roman" w:cs="Times New Roman"/>
        </w:rPr>
        <w:tab/>
        <w:t>Tóthpál K.</w:t>
      </w:r>
      <w:r>
        <w:rPr>
          <w:rFonts w:ascii="Times New Roman" w:hAnsi="Times New Roman" w:cs="Times New Roman"/>
        </w:rPr>
        <w:tab/>
        <w:t>Orovecz T.</w:t>
      </w:r>
      <w:r>
        <w:rPr>
          <w:rFonts w:ascii="Times New Roman" w:hAnsi="Times New Roman" w:cs="Times New Roman"/>
        </w:rPr>
        <w:tab/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</w:p>
    <w:p w:rsidR="00945EF2" w:rsidRPr="00DE1A2A" w:rsidRDefault="00945EF2" w:rsidP="00667BC1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U</w:t>
      </w:r>
      <w:r>
        <w:rPr>
          <w:rFonts w:ascii="Times New Roman" w:hAnsi="Times New Roman" w:cs="Times New Roman"/>
          <w:b/>
          <w:bCs/>
          <w:i/>
          <w:iCs/>
          <w:u w:val="single"/>
        </w:rPr>
        <w:t>17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-</w:t>
      </w:r>
      <w:r>
        <w:rPr>
          <w:rFonts w:ascii="Times New Roman" w:hAnsi="Times New Roman" w:cs="Times New Roman"/>
          <w:b/>
          <w:bCs/>
          <w:i/>
          <w:iCs/>
          <w:u w:val="single"/>
        </w:rPr>
        <w:t>21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 xml:space="preserve"> II. o. Közép</w:t>
      </w:r>
      <w:r>
        <w:rPr>
          <w:rFonts w:ascii="Times New Roman" w:hAnsi="Times New Roman" w:cs="Times New Roman"/>
          <w:b/>
          <w:bCs/>
          <w:i/>
          <w:iCs/>
          <w:u w:val="single"/>
        </w:rPr>
        <w:t>-Kelet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u w:val="single"/>
        </w:rPr>
        <w:t>10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.00 -1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2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óra</w:t>
      </w:r>
    </w:p>
    <w:p w:rsidR="00945EF2" w:rsidRPr="00DE1A2A" w:rsidRDefault="00945EF2" w:rsidP="00667B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GYAK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REAC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Szigetvári Zs.</w:t>
      </w:r>
      <w:r>
        <w:rPr>
          <w:rFonts w:ascii="Times New Roman" w:hAnsi="Times New Roman" w:cs="Times New Roman"/>
        </w:rPr>
        <w:tab/>
        <w:t>dr. Lendvai G.</w:t>
      </w:r>
      <w:r>
        <w:rPr>
          <w:rFonts w:ascii="Times New Roman" w:hAnsi="Times New Roman" w:cs="Times New Roman"/>
        </w:rPr>
        <w:tab/>
        <w:t>Osváth E.</w:t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</w:p>
    <w:p w:rsidR="00945EF2" w:rsidRPr="00DE1A2A" w:rsidRDefault="00945EF2" w:rsidP="00667BC1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U1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4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-</w:t>
      </w: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15 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I. o. Kelet 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.00 -1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óra</w:t>
      </w:r>
    </w:p>
    <w:p w:rsidR="00945EF2" w:rsidRPr="00DE1A2A" w:rsidRDefault="00945EF2" w:rsidP="00667B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EGRI FC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VÁC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Daru 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Rácz K.</w:t>
      </w:r>
      <w:r>
        <w:rPr>
          <w:rFonts w:ascii="Times New Roman" w:hAnsi="Times New Roman" w:cs="Times New Roman"/>
        </w:rPr>
        <w:tab/>
        <w:t>Nagy P.</w:t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</w:p>
    <w:p w:rsidR="00945EF2" w:rsidRPr="00DE1A2A" w:rsidRDefault="00945EF2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201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03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09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 (Vasárnap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Játékvezető</w:t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I.Assz.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II.Assz</w:t>
      </w:r>
      <w:r>
        <w:rPr>
          <w:rFonts w:ascii="Times New Roman" w:hAnsi="Times New Roman" w:cs="Times New Roman"/>
          <w:b/>
          <w:bCs/>
          <w:u w:val="single"/>
        </w:rPr>
        <w:t>.</w:t>
      </w:r>
      <w:r>
        <w:rPr>
          <w:rFonts w:ascii="Times New Roman" w:hAnsi="Times New Roman" w:cs="Times New Roman"/>
          <w:b/>
          <w:bCs/>
        </w:rPr>
        <w:tab/>
        <w:t xml:space="preserve">   </w:t>
      </w:r>
      <w:r w:rsidRPr="00DE1A2A">
        <w:rPr>
          <w:rFonts w:ascii="Times New Roman" w:hAnsi="Times New Roman" w:cs="Times New Roman"/>
          <w:b/>
          <w:bCs/>
          <w:u w:val="single"/>
        </w:rPr>
        <w:t>Ellenőr</w:t>
      </w:r>
    </w:p>
    <w:p w:rsidR="00945EF2" w:rsidRPr="00DE1A2A" w:rsidRDefault="00945EF2" w:rsidP="003C623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Megyei I. osztály 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2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0 -1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4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óra</w:t>
      </w:r>
    </w:p>
    <w:p w:rsidR="00945EF2" w:rsidRDefault="00945EF2" w:rsidP="00E16B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GYAK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BORSODNÁDASD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Viktor F.</w:t>
      </w:r>
      <w:r>
        <w:rPr>
          <w:rFonts w:ascii="Times New Roman" w:hAnsi="Times New Roman" w:cs="Times New Roman"/>
        </w:rPr>
        <w:tab/>
        <w:t>Szabó I.</w:t>
      </w:r>
      <w:r>
        <w:rPr>
          <w:rFonts w:ascii="Times New Roman" w:hAnsi="Times New Roman" w:cs="Times New Roman"/>
        </w:rPr>
        <w:tab/>
        <w:t>Kecskés G.</w:t>
      </w:r>
    </w:p>
    <w:p w:rsidR="00945EF2" w:rsidRDefault="00945EF2" w:rsidP="00E16B8B">
      <w:pPr>
        <w:jc w:val="both"/>
        <w:rPr>
          <w:rFonts w:ascii="Times New Roman" w:hAnsi="Times New Roman" w:cs="Times New Roman"/>
        </w:rPr>
      </w:pPr>
    </w:p>
    <w:p w:rsidR="00945EF2" w:rsidRPr="00DE1A2A" w:rsidRDefault="00945EF2" w:rsidP="004348C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M</w:t>
      </w: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agyar Kupa 3.ford. 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4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óra</w:t>
      </w:r>
    </w:p>
    <w:p w:rsidR="00945EF2" w:rsidRDefault="00945EF2" w:rsidP="004348C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VÁRASZÓ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CSÁNY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Báder J.</w:t>
      </w:r>
      <w:r>
        <w:rPr>
          <w:rFonts w:ascii="Times New Roman" w:hAnsi="Times New Roman" w:cs="Times New Roman"/>
        </w:rPr>
        <w:tab/>
        <w:t>Bodó I.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Bodon P.          </w:t>
      </w:r>
      <w:r w:rsidRPr="00760028">
        <w:rPr>
          <w:rFonts w:ascii="Times New Roman" w:hAnsi="Times New Roman" w:cs="Times New Roman"/>
          <w:b/>
          <w:bCs/>
          <w:color w:val="0070C0"/>
          <w:sz w:val="24"/>
          <w:szCs w:val="24"/>
        </w:rPr>
        <w:t>Márta Sándor</w:t>
      </w:r>
    </w:p>
    <w:p w:rsidR="00945EF2" w:rsidRDefault="00945EF2" w:rsidP="00E27F30">
      <w:pPr>
        <w:jc w:val="both"/>
        <w:rPr>
          <w:rFonts w:ascii="Times New Roman" w:hAnsi="Times New Roman" w:cs="Times New Roman"/>
        </w:rPr>
      </w:pPr>
    </w:p>
    <w:p w:rsidR="00945EF2" w:rsidRPr="00DE1A2A" w:rsidRDefault="00945EF2" w:rsidP="00953381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U1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4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-</w:t>
      </w:r>
      <w:r>
        <w:rPr>
          <w:rFonts w:ascii="Times New Roman" w:hAnsi="Times New Roman" w:cs="Times New Roman"/>
          <w:b/>
          <w:bCs/>
          <w:i/>
          <w:iCs/>
          <w:u w:val="single"/>
        </w:rPr>
        <w:t>15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 xml:space="preserve"> II. o. </w:t>
      </w:r>
      <w:r>
        <w:rPr>
          <w:rFonts w:ascii="Times New Roman" w:hAnsi="Times New Roman" w:cs="Times New Roman"/>
          <w:b/>
          <w:bCs/>
          <w:i/>
          <w:iCs/>
          <w:u w:val="single"/>
        </w:rPr>
        <w:t>Észak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-Kelet 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.00 -1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.00 óra</w:t>
      </w:r>
    </w:p>
    <w:p w:rsidR="00945EF2" w:rsidRDefault="00945EF2" w:rsidP="009533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FELSŐTÁRKÁNY</w:t>
      </w:r>
      <w:r>
        <w:rPr>
          <w:rFonts w:ascii="Times New Roman" w:hAnsi="Times New Roman" w:cs="Times New Roman"/>
        </w:rPr>
        <w:tab/>
        <w:t>BALMAZÚJVÁROS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Pádár Sz.</w:t>
      </w:r>
      <w:r>
        <w:rPr>
          <w:rFonts w:ascii="Times New Roman" w:hAnsi="Times New Roman" w:cs="Times New Roman"/>
        </w:rPr>
        <w:tab/>
        <w:t>Derda J.</w:t>
      </w:r>
      <w:r>
        <w:rPr>
          <w:rFonts w:ascii="Times New Roman" w:hAnsi="Times New Roman" w:cs="Times New Roman"/>
        </w:rPr>
        <w:tab/>
        <w:t>Kovács B.</w:t>
      </w:r>
    </w:p>
    <w:p w:rsidR="00945EF2" w:rsidRPr="00DE1A2A" w:rsidRDefault="00945EF2" w:rsidP="00953381">
      <w:pPr>
        <w:jc w:val="both"/>
        <w:rPr>
          <w:rFonts w:ascii="Times New Roman" w:hAnsi="Times New Roman" w:cs="Times New Roman"/>
        </w:rPr>
      </w:pPr>
    </w:p>
    <w:p w:rsidR="00945EF2" w:rsidRPr="004B64E2" w:rsidRDefault="00945EF2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U17-21 II. Oszt. Közép „B” 10.00 12.00 óra</w:t>
      </w:r>
    </w:p>
    <w:p w:rsidR="00945EF2" w:rsidRDefault="00945EF2" w:rsidP="007600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FC HATVAN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BVSC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Kis  Zs.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Lucián J.</w:t>
      </w:r>
      <w:r>
        <w:rPr>
          <w:rFonts w:ascii="Times New Roman" w:hAnsi="Times New Roman" w:cs="Times New Roman"/>
        </w:rPr>
        <w:tab/>
        <w:t>Sohajda L.</w:t>
      </w:r>
      <w:r w:rsidRPr="00C84039">
        <w:rPr>
          <w:rFonts w:ascii="Times New Roman" w:hAnsi="Times New Roman" w:cs="Times New Roman"/>
        </w:rPr>
        <w:t xml:space="preserve"> </w:t>
      </w:r>
    </w:p>
    <w:p w:rsidR="00945EF2" w:rsidRPr="00760028" w:rsidRDefault="00945EF2" w:rsidP="00760028">
      <w:pPr>
        <w:jc w:val="both"/>
        <w:rPr>
          <w:rFonts w:ascii="Times New Roman" w:hAnsi="Times New Roman" w:cs="Times New Roman"/>
        </w:rPr>
      </w:pPr>
    </w:p>
    <w:p w:rsidR="00945EF2" w:rsidRDefault="00945EF2" w:rsidP="00E27F30">
      <w:pPr>
        <w:jc w:val="both"/>
        <w:rPr>
          <w:rFonts w:ascii="Times New Roman" w:hAnsi="Times New Roman" w:cs="Times New Roman"/>
          <w:sz w:val="28"/>
          <w:szCs w:val="28"/>
        </w:rPr>
      </w:pPr>
      <w:r w:rsidRPr="00DE1A2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5EF2" w:rsidSect="00E27F30">
      <w:headerReference w:type="default" r:id="rId7"/>
      <w:type w:val="continuous"/>
      <w:pgSz w:w="11906" w:h="16838"/>
      <w:pgMar w:top="1417" w:right="566" w:bottom="426" w:left="540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EF2" w:rsidRDefault="00945EF2" w:rsidP="009107EA">
      <w:r>
        <w:separator/>
      </w:r>
    </w:p>
  </w:endnote>
  <w:endnote w:type="continuationSeparator" w:id="0">
    <w:p w:rsidR="00945EF2" w:rsidRDefault="00945EF2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EF2" w:rsidRDefault="00945EF2" w:rsidP="009107EA">
      <w:r>
        <w:separator/>
      </w:r>
    </w:p>
  </w:footnote>
  <w:footnote w:type="continuationSeparator" w:id="0">
    <w:p w:rsidR="00945EF2" w:rsidRDefault="00945EF2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EF2" w:rsidRPr="009107EA" w:rsidRDefault="00945EF2" w:rsidP="009107EA">
    <w:pPr>
      <w:pStyle w:val="Header"/>
      <w:tabs>
        <w:tab w:val="clear" w:pos="4536"/>
      </w:tabs>
      <w:jc w:val="center"/>
    </w:pPr>
    <w:r w:rsidRPr="00FA7CDC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2572C"/>
    <w:rsid w:val="0004589A"/>
    <w:rsid w:val="00074317"/>
    <w:rsid w:val="000A44B5"/>
    <w:rsid w:val="0011674D"/>
    <w:rsid w:val="001763DD"/>
    <w:rsid w:val="001D25D5"/>
    <w:rsid w:val="001F12EF"/>
    <w:rsid w:val="00233799"/>
    <w:rsid w:val="002B272D"/>
    <w:rsid w:val="002E03E0"/>
    <w:rsid w:val="002F3C3D"/>
    <w:rsid w:val="003A3C12"/>
    <w:rsid w:val="003C1321"/>
    <w:rsid w:val="003C6239"/>
    <w:rsid w:val="003D6097"/>
    <w:rsid w:val="003F4EA0"/>
    <w:rsid w:val="004348CF"/>
    <w:rsid w:val="0048350A"/>
    <w:rsid w:val="004A12A4"/>
    <w:rsid w:val="004B64E2"/>
    <w:rsid w:val="004F599E"/>
    <w:rsid w:val="00500CCF"/>
    <w:rsid w:val="00515C1C"/>
    <w:rsid w:val="0052321A"/>
    <w:rsid w:val="005315B9"/>
    <w:rsid w:val="0056447B"/>
    <w:rsid w:val="005A339E"/>
    <w:rsid w:val="005B0D7F"/>
    <w:rsid w:val="005F604C"/>
    <w:rsid w:val="006218F8"/>
    <w:rsid w:val="00655FD7"/>
    <w:rsid w:val="00667BC1"/>
    <w:rsid w:val="006A6C32"/>
    <w:rsid w:val="006F141B"/>
    <w:rsid w:val="00707307"/>
    <w:rsid w:val="007535C1"/>
    <w:rsid w:val="00757EE9"/>
    <w:rsid w:val="00760028"/>
    <w:rsid w:val="007855ED"/>
    <w:rsid w:val="007E5516"/>
    <w:rsid w:val="00800CE4"/>
    <w:rsid w:val="0080402E"/>
    <w:rsid w:val="008077BC"/>
    <w:rsid w:val="00834B11"/>
    <w:rsid w:val="00893386"/>
    <w:rsid w:val="008D0960"/>
    <w:rsid w:val="008D596F"/>
    <w:rsid w:val="009107EA"/>
    <w:rsid w:val="00945EF2"/>
    <w:rsid w:val="00953381"/>
    <w:rsid w:val="00A01C11"/>
    <w:rsid w:val="00A339B7"/>
    <w:rsid w:val="00AF27EF"/>
    <w:rsid w:val="00B1724E"/>
    <w:rsid w:val="00BF7D8E"/>
    <w:rsid w:val="00C80EA0"/>
    <w:rsid w:val="00C84039"/>
    <w:rsid w:val="00D11FE1"/>
    <w:rsid w:val="00D815D3"/>
    <w:rsid w:val="00D84CAE"/>
    <w:rsid w:val="00DB1687"/>
    <w:rsid w:val="00DE1A2A"/>
    <w:rsid w:val="00DF7CC8"/>
    <w:rsid w:val="00E16B8B"/>
    <w:rsid w:val="00E27F30"/>
    <w:rsid w:val="00EA4F38"/>
    <w:rsid w:val="00ED292E"/>
    <w:rsid w:val="00FA7CDC"/>
    <w:rsid w:val="00FF1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21A"/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183</Words>
  <Characters>1270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</dc:title>
  <dc:subject/>
  <dc:creator>Gyetvai Péter</dc:creator>
  <cp:keywords/>
  <dc:description/>
  <cp:lastModifiedBy>Rozsnyoki Gábor</cp:lastModifiedBy>
  <cp:revision>2</cp:revision>
  <cp:lastPrinted>2013-10-29T13:50:00Z</cp:lastPrinted>
  <dcterms:created xsi:type="dcterms:W3CDTF">2014-03-06T14:06:00Z</dcterms:created>
  <dcterms:modified xsi:type="dcterms:W3CDTF">2014-03-06T14:06:00Z</dcterms:modified>
</cp:coreProperties>
</file>